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ED3A9" w14:textId="481AAA93" w:rsidR="009D62E7" w:rsidRDefault="009D62E7">
      <w:pPr>
        <w:pStyle w:val="a3"/>
        <w:spacing w:before="1"/>
        <w:rPr>
          <w:rFonts w:ascii="Times New Roman"/>
          <w:sz w:val="10"/>
        </w:rPr>
      </w:pPr>
    </w:p>
    <w:p w14:paraId="420E9B60" w14:textId="77777777" w:rsidR="009D62E7" w:rsidRDefault="009D62E7">
      <w:pPr>
        <w:pStyle w:val="a3"/>
        <w:spacing w:before="1"/>
        <w:rPr>
          <w:rFonts w:ascii="Times New Roman"/>
          <w:sz w:val="10"/>
        </w:rPr>
      </w:pPr>
    </w:p>
    <w:p w14:paraId="41D8633E" w14:textId="77777777" w:rsidR="009D62E7" w:rsidRDefault="009D62E7">
      <w:pPr>
        <w:pStyle w:val="a3"/>
        <w:spacing w:before="1"/>
        <w:rPr>
          <w:rFonts w:ascii="Times New Roman"/>
          <w:sz w:val="10"/>
        </w:rPr>
      </w:pPr>
    </w:p>
    <w:tbl>
      <w:tblPr>
        <w:tblStyle w:val="ab"/>
        <w:tblW w:w="9686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3036"/>
        <w:gridCol w:w="6650"/>
      </w:tblGrid>
      <w:tr w:rsidR="00AF28BE" w:rsidRPr="00DE1E5B" w14:paraId="0ECD19C1" w14:textId="77777777" w:rsidTr="00426860">
        <w:trPr>
          <w:trHeight w:val="285"/>
        </w:trPr>
        <w:tc>
          <w:tcPr>
            <w:tcW w:w="3036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A26C9B4" w14:textId="4566807D" w:rsidR="00F67157" w:rsidRPr="00EB7AA8" w:rsidRDefault="00E260F8" w:rsidP="00C861A5">
            <w:pPr>
              <w:pStyle w:val="a3"/>
              <w:spacing w:before="130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  <w:r w:rsidRPr="00EB7AA8">
              <w:rPr>
                <w:rFonts w:ascii="DIN Pro Medium" w:hAnsi="DIN Pro Medium" w:cs="DIN Pro Medium"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CF70326" wp14:editId="5B40A86A">
                      <wp:simplePos x="0" y="0"/>
                      <wp:positionH relativeFrom="page">
                        <wp:posOffset>21747</wp:posOffset>
                      </wp:positionH>
                      <wp:positionV relativeFrom="paragraph">
                        <wp:posOffset>65628</wp:posOffset>
                      </wp:positionV>
                      <wp:extent cx="0" cy="244475"/>
                      <wp:effectExtent l="19050" t="0" r="19050" b="22225"/>
                      <wp:wrapNone/>
                      <wp:docPr id="12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6383C2" id="Line 109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.7pt,5.15pt" to="1.7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="00C861A5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 xml:space="preserve"> </w:t>
            </w:r>
            <w:r w:rsidR="00426860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>Организация</w:t>
            </w:r>
            <w:r w:rsidR="005E3660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>, ИНН</w:t>
            </w: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D14B76A" w14:textId="77777777" w:rsidR="00F67157" w:rsidRPr="005949DC" w:rsidRDefault="00F67157" w:rsidP="00AF28BE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7081866" w14:textId="77777777" w:rsidTr="00426860">
        <w:trPr>
          <w:trHeight w:hRule="exact" w:val="59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14:paraId="6D61B616" w14:textId="77777777" w:rsidR="00EB7AA8" w:rsidRPr="00EB7AA8" w:rsidRDefault="00EB7AA8">
            <w:pPr>
              <w:pStyle w:val="a3"/>
              <w:spacing w:before="130"/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589353F1" w14:textId="77777777" w:rsidR="00EB7AA8" w:rsidRPr="00DE1E5B" w:rsidRDefault="00EB7AA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5A6E369" w14:textId="77777777" w:rsidTr="00426860">
        <w:trPr>
          <w:trHeight w:val="417"/>
        </w:trPr>
        <w:tc>
          <w:tcPr>
            <w:tcW w:w="3036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C9CBE58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Адрес</w:t>
            </w: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43F2623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380BAC0C" w14:textId="77777777" w:rsidTr="00426860">
        <w:trPr>
          <w:trHeight w:hRule="exact" w:val="59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14:paraId="26348A49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48A9E038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78DF0007" w14:textId="77777777" w:rsidTr="00426860">
        <w:trPr>
          <w:trHeight w:val="417"/>
        </w:trPr>
        <w:tc>
          <w:tcPr>
            <w:tcW w:w="3036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2D40AD2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Контактное лицо</w:t>
            </w: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BAFF88D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9E58769" w14:textId="77777777" w:rsidTr="00426860">
        <w:trPr>
          <w:trHeight w:hRule="exact" w:val="59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14:paraId="1E10FF56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D204436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41D23D94" w14:textId="77777777" w:rsidTr="00426860">
        <w:trPr>
          <w:trHeight w:val="417"/>
        </w:trPr>
        <w:tc>
          <w:tcPr>
            <w:tcW w:w="3036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5889F09" w14:textId="54231AE0" w:rsidR="00F67157" w:rsidRPr="00EB7AA8" w:rsidRDefault="00426860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Должность</w:t>
            </w: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549F895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3FF742BC" w14:textId="77777777" w:rsidTr="00426860">
        <w:trPr>
          <w:trHeight w:hRule="exact" w:val="59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14:paraId="39911B40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ECF40D7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12F94C2B" w14:textId="77777777" w:rsidTr="00426860">
        <w:trPr>
          <w:trHeight w:val="417"/>
        </w:trPr>
        <w:tc>
          <w:tcPr>
            <w:tcW w:w="3036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BC7FCD8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Телефон</w:t>
            </w: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23B9615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ED44987" w14:textId="77777777" w:rsidTr="00426860">
        <w:trPr>
          <w:trHeight w:hRule="exact" w:val="59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14:paraId="00EBCB5E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70E57C09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067F967F" w14:textId="77777777" w:rsidTr="00426860">
        <w:trPr>
          <w:trHeight w:val="417"/>
        </w:trPr>
        <w:tc>
          <w:tcPr>
            <w:tcW w:w="3036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1158069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</w:rPr>
            </w:pPr>
            <w:r w:rsidRPr="00EB7AA8">
              <w:rPr>
                <w:color w:val="313130"/>
              </w:rPr>
              <w:t>E-mail</w:t>
            </w: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0EBF0BE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D28870B" w14:textId="77777777" w:rsidTr="00426860">
        <w:trPr>
          <w:trHeight w:hRule="exact" w:val="59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14:paraId="67BD4812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</w:rPr>
            </w:pP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6382D4BF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78A8084B" w14:textId="77777777" w:rsidTr="00426860">
        <w:trPr>
          <w:trHeight w:val="417"/>
        </w:trPr>
        <w:tc>
          <w:tcPr>
            <w:tcW w:w="3036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6D17ACE" w14:textId="3F87382A" w:rsidR="00F67157" w:rsidRPr="00EB7AA8" w:rsidRDefault="00426860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Дата заполнения</w:t>
            </w: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D60E117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14:paraId="3901DC75" w14:textId="77777777" w:rsidR="00426860" w:rsidRPr="00DE1E5B" w:rsidRDefault="00426860" w:rsidP="00426860">
      <w:pPr>
        <w:pStyle w:val="a3"/>
        <w:spacing w:before="130"/>
        <w:rPr>
          <w:color w:val="313130"/>
          <w:sz w:val="18"/>
          <w:szCs w:val="18"/>
          <w:lang w:val="ru-RU"/>
        </w:rPr>
      </w:pPr>
    </w:p>
    <w:tbl>
      <w:tblPr>
        <w:tblStyle w:val="ab"/>
        <w:tblW w:w="12846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3"/>
        <w:gridCol w:w="5791"/>
        <w:gridCol w:w="728"/>
        <w:gridCol w:w="3414"/>
      </w:tblGrid>
      <w:tr w:rsidR="00426860" w:rsidRPr="000D7834" w14:paraId="0325E63C" w14:textId="77777777" w:rsidTr="00426860">
        <w:tc>
          <w:tcPr>
            <w:tcW w:w="1284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557B8EA" w14:textId="77777777" w:rsidR="00426860" w:rsidRDefault="00426860" w:rsidP="00A075AF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1F670EE7" w14:textId="77777777" w:rsidR="00426860" w:rsidRDefault="00426860" w:rsidP="00A075AF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426860">
              <w:rPr>
                <w:rFonts w:ascii="DIN Pro Medium" w:hAnsi="DIN Pro Medium" w:cs="DIN Pro Medium"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7F0AAC44" wp14:editId="577FA2F0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213800" id="Line 109" o:spid="_x0000_s1026" style="position:absolute;z-index: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hAnsi="DIN Pro Medium" w:cs="DIN Pro Medium"/>
                <w:sz w:val="24"/>
                <w:szCs w:val="24"/>
                <w:lang w:val="ru-RU"/>
              </w:rPr>
              <w:t>Порядок финансирования</w:t>
            </w:r>
          </w:p>
          <w:p w14:paraId="015DB643" w14:textId="5BEFF3C1" w:rsidR="00426860" w:rsidRPr="00426860" w:rsidRDefault="00426860" w:rsidP="00A075AF">
            <w:pPr>
              <w:pStyle w:val="a3"/>
              <w:spacing w:before="130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</w:p>
        </w:tc>
      </w:tr>
      <w:tr w:rsidR="00426860" w:rsidRPr="00787B96" w14:paraId="3F11800D" w14:textId="77777777" w:rsidTr="001A71B4">
        <w:trPr>
          <w:cantSplit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FFE409F" w14:textId="77777777" w:rsidR="00426860" w:rsidRPr="005439FB" w:rsidRDefault="00426860" w:rsidP="00A075AF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99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01FB46" w14:textId="77777777" w:rsidR="00426860" w:rsidRPr="00787B96" w:rsidRDefault="00426860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26860" w:rsidRPr="00BD51CA" w14:paraId="6DEE3DA5" w14:textId="77777777" w:rsidTr="001A71B4">
        <w:trPr>
          <w:gridAfter w:val="2"/>
          <w:wAfter w:w="4142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D6A417A" w14:textId="507FBB1C" w:rsidR="00426860" w:rsidRPr="005439FB" w:rsidRDefault="00426860" w:rsidP="00A075AF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color w:val="000000"/>
                <w:lang w:val="ru-RU"/>
              </w:rPr>
              <w:t>Источник финансирования</w:t>
            </w:r>
            <w:r w:rsidR="009D62E7">
              <w:rPr>
                <w:color w:val="000000"/>
                <w:lang w:val="ru-RU"/>
              </w:rPr>
              <w:t>:</w:t>
            </w:r>
          </w:p>
        </w:tc>
        <w:tc>
          <w:tcPr>
            <w:tcW w:w="5791" w:type="dxa"/>
            <w:tcBorders>
              <w:top w:val="nil"/>
              <w:left w:val="nil"/>
              <w:bottom w:val="nil"/>
              <w:right w:val="nil"/>
            </w:tcBorders>
          </w:tcPr>
          <w:p w14:paraId="105E9521" w14:textId="77D9997B" w:rsidR="00426860" w:rsidRDefault="00426860" w:rsidP="00A075A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>собственные средства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085301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</w:t>
            </w:r>
            <w:r>
              <w:rPr>
                <w:color w:val="000000"/>
                <w:lang w:val="ru-RU"/>
              </w:rPr>
              <w:t>субсидия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1648085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</w:t>
            </w:r>
          </w:p>
          <w:p w14:paraId="178BC21F" w14:textId="47EAABC3" w:rsidR="00426860" w:rsidRDefault="00426860" w:rsidP="00A075A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>лизинг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915701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</w:t>
            </w:r>
            <w:r>
              <w:rPr>
                <w:color w:val="000000"/>
                <w:lang w:val="ru-RU"/>
              </w:rPr>
              <w:t>другое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277332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2F24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</w:t>
            </w:r>
          </w:p>
          <w:p w14:paraId="67A2DC67" w14:textId="77777777" w:rsidR="00426860" w:rsidRPr="00DE1E64" w:rsidRDefault="00426860" w:rsidP="00A075AF">
            <w:pPr>
              <w:pStyle w:val="a3"/>
              <w:ind w:right="-868"/>
              <w:rPr>
                <w:color w:val="313130"/>
                <w:lang w:val="ru-RU"/>
              </w:rPr>
            </w:pPr>
          </w:p>
        </w:tc>
      </w:tr>
      <w:tr w:rsidR="00426860" w:rsidRPr="00DE1E5B" w14:paraId="02429DA7" w14:textId="77777777" w:rsidTr="001A71B4">
        <w:trPr>
          <w:gridAfter w:val="1"/>
          <w:wAfter w:w="3414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B5E8C77" w14:textId="05EAA021" w:rsidR="00426860" w:rsidRPr="00426860" w:rsidRDefault="00426860" w:rsidP="00A075AF">
            <w:pPr>
              <w:pStyle w:val="a3"/>
              <w:spacing w:before="13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Планируемый период реализации</w:t>
            </w:r>
          </w:p>
        </w:tc>
        <w:tc>
          <w:tcPr>
            <w:tcW w:w="6519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53F8E4A" w14:textId="77777777" w:rsidR="00426860" w:rsidRPr="00DE1E5B" w:rsidRDefault="00426860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26860" w:rsidRPr="00787B96" w14:paraId="026D5A44" w14:textId="77777777" w:rsidTr="001A71B4">
        <w:trPr>
          <w:gridAfter w:val="1"/>
          <w:wAfter w:w="3414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0A6D14E" w14:textId="77777777" w:rsidR="00426860" w:rsidRPr="00461AE5" w:rsidRDefault="00426860" w:rsidP="00A075AF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19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2AB87BAD" w14:textId="77777777" w:rsidR="00426860" w:rsidRPr="00787B96" w:rsidRDefault="00426860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26860" w:rsidRPr="003D1B77" w14:paraId="6F3774D3" w14:textId="77777777" w:rsidTr="001A71B4">
        <w:trPr>
          <w:gridAfter w:val="1"/>
          <w:wAfter w:w="3414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82CA1F2" w14:textId="4330F5A7" w:rsidR="00426860" w:rsidRPr="00426860" w:rsidRDefault="00426860" w:rsidP="00A075AF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 xml:space="preserve">Необходимость предоставления банковской гарантии </w:t>
            </w:r>
            <w:r w:rsidR="001A71B4">
              <w:rPr>
                <w:lang w:val="ru-RU"/>
              </w:rPr>
              <w:t xml:space="preserve">   </w:t>
            </w:r>
            <w:proofErr w:type="gramStart"/>
            <w:r w:rsidR="001A71B4">
              <w:rPr>
                <w:lang w:val="ru-RU"/>
              </w:rPr>
              <w:t xml:space="preserve">   </w:t>
            </w:r>
            <w:r>
              <w:rPr>
                <w:lang w:val="ru-RU"/>
              </w:rPr>
              <w:t>(</w:t>
            </w:r>
            <w:proofErr w:type="gramEnd"/>
            <w:r>
              <w:rPr>
                <w:lang w:val="ru-RU"/>
              </w:rPr>
              <w:t>тип БГ, срок и т.д.)</w:t>
            </w:r>
          </w:p>
        </w:tc>
        <w:tc>
          <w:tcPr>
            <w:tcW w:w="6519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34D8015" w14:textId="77777777" w:rsidR="00426860" w:rsidRPr="00787B96" w:rsidRDefault="00426860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14:paraId="5BC8FE6C" w14:textId="77777777" w:rsidR="00E5008D" w:rsidRDefault="00E5008D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p w14:paraId="2A90DFB8" w14:textId="6CD89ADB" w:rsidR="00000725" w:rsidRDefault="00000725" w:rsidP="00E5008D">
      <w:pPr>
        <w:ind w:firstLine="720"/>
        <w:rPr>
          <w:lang w:val="ru-RU" w:eastAsia="ru-RU"/>
        </w:rPr>
      </w:pPr>
    </w:p>
    <w:tbl>
      <w:tblPr>
        <w:tblStyle w:val="ab"/>
        <w:tblW w:w="12846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0"/>
        <w:gridCol w:w="6519"/>
        <w:gridCol w:w="3411"/>
        <w:gridCol w:w="6"/>
      </w:tblGrid>
      <w:tr w:rsidR="0014471D" w14:paraId="4B476950" w14:textId="77777777" w:rsidTr="00BD51CA">
        <w:trPr>
          <w:gridAfter w:val="1"/>
          <w:wAfter w:w="6" w:type="dxa"/>
        </w:trPr>
        <w:tc>
          <w:tcPr>
            <w:tcW w:w="128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580B17BB" w14:textId="7030B6AE" w:rsidR="0014471D" w:rsidRDefault="0014471D">
            <w:pPr>
              <w:pStyle w:val="a3"/>
              <w:spacing w:before="130"/>
              <w:rPr>
                <w:rFonts w:ascii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29A9A685" wp14:editId="59EE61F2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26" name="Прямая соединительная линия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40DF6A" id="Прямая соединительная линия 26" o:spid="_x0000_s1026" style="position:absolute;z-index: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hAnsi="DIN Pro Medium" w:cs="DIN Pro Medium"/>
                <w:noProof/>
                <w:sz w:val="24"/>
                <w:szCs w:val="24"/>
                <w:lang w:val="ru-RU" w:eastAsia="ru-RU"/>
              </w:rPr>
              <w:t>Требования к конструкции камеры</w:t>
            </w:r>
          </w:p>
          <w:p w14:paraId="17DD1B63" w14:textId="77777777" w:rsidR="00AE056C" w:rsidRDefault="00AE056C">
            <w:pPr>
              <w:pStyle w:val="a3"/>
              <w:spacing w:before="130"/>
              <w:rPr>
                <w:rFonts w:ascii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</w:p>
          <w:p w14:paraId="6715D2DD" w14:textId="4DC34A6D" w:rsidR="0014471D" w:rsidRDefault="0014471D">
            <w:pPr>
              <w:pStyle w:val="a3"/>
              <w:spacing w:before="130"/>
              <w:rPr>
                <w:rFonts w:ascii="DIN Pro Medium" w:hAnsi="DIN Pro Medium" w:cs="DIN Pro Medium"/>
                <w:color w:val="313130"/>
                <w:lang w:val="ru-RU"/>
              </w:rPr>
            </w:pPr>
          </w:p>
        </w:tc>
      </w:tr>
      <w:tr w:rsidR="0014471D" w14:paraId="37826046" w14:textId="77777777" w:rsidTr="00BD51CA">
        <w:trPr>
          <w:gridAfter w:val="1"/>
          <w:wAfter w:w="6" w:type="dxa"/>
          <w:cantSplit/>
          <w:trHeight w:hRule="exact" w:val="57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0D9FF3AA" w14:textId="77777777" w:rsidR="0014471D" w:rsidRDefault="0014471D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9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536CD1" w14:textId="77777777" w:rsidR="0014471D" w:rsidRDefault="0014471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14471D" w:rsidRPr="00BD51CA" w14:paraId="1988A02D" w14:textId="77777777" w:rsidTr="00BD51CA">
        <w:trPr>
          <w:gridAfter w:val="2"/>
          <w:wAfter w:w="3417" w:type="dxa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B428CF" w14:textId="227C136E" w:rsidR="0014471D" w:rsidRDefault="0014471D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>
              <w:t>Размещение</w:t>
            </w:r>
            <w:proofErr w:type="spellEnd"/>
            <w:r>
              <w:t xml:space="preserve"> </w:t>
            </w:r>
            <w:proofErr w:type="spellStart"/>
            <w:r>
              <w:t>камеры</w:t>
            </w:r>
            <w:proofErr w:type="spellEnd"/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14:paraId="5D8E5CB2" w14:textId="1B4C47A3" w:rsidR="0014471D" w:rsidRDefault="0014471D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lang w:val="ru-RU"/>
              </w:rPr>
              <w:t>существующее капитальное здание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344161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4471D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  <w:p w14:paraId="39870E27" w14:textId="6AA03D36" w:rsidR="0014471D" w:rsidRDefault="0014471D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lang w:val="ru-RU"/>
              </w:rPr>
              <w:t>вновь возводимое капитальное здание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1214010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4471D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  <w:p w14:paraId="0D36C0D1" w14:textId="0B84C3E9" w:rsidR="0014471D" w:rsidRDefault="0014471D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lang w:val="ru-RU"/>
              </w:rPr>
              <w:t>не отапливаемое пом</w:t>
            </w:r>
            <w:r w:rsidR="00E1014A">
              <w:rPr>
                <w:lang w:val="ru-RU"/>
              </w:rPr>
              <w:t>е</w:t>
            </w:r>
            <w:r>
              <w:rPr>
                <w:lang w:val="ru-RU"/>
              </w:rPr>
              <w:t>щение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758360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4471D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  <w:p w14:paraId="088FD2D1" w14:textId="18733BF5" w:rsidR="0014471D" w:rsidRDefault="0014471D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lang w:val="ru-RU"/>
              </w:rPr>
              <w:t>открытое пространство (улица)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992142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4471D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  <w:p w14:paraId="10975AF2" w14:textId="77777777" w:rsidR="0014471D" w:rsidRDefault="0014471D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</w:tc>
      </w:tr>
      <w:tr w:rsidR="0014471D" w14:paraId="170B432F" w14:textId="77777777" w:rsidTr="00BD51CA">
        <w:trPr>
          <w:gridAfter w:val="2"/>
          <w:wAfter w:w="3417" w:type="dxa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2975A2E9" w14:textId="194016E2" w:rsidR="0014471D" w:rsidRDefault="0014471D">
            <w:pPr>
              <w:pStyle w:val="a3"/>
              <w:spacing w:before="130"/>
              <w:rPr>
                <w:szCs w:val="28"/>
                <w:lang w:val="ru-RU"/>
              </w:rPr>
            </w:pPr>
            <w:r>
              <w:rPr>
                <w:lang w:val="ru-RU"/>
              </w:rPr>
              <w:t>Тип камеры</w:t>
            </w:r>
          </w:p>
          <w:p w14:paraId="20F77FD7" w14:textId="77777777" w:rsidR="0014471D" w:rsidRDefault="0014471D">
            <w:pPr>
              <w:rPr>
                <w:lang w:val="ru-RU"/>
              </w:rPr>
            </w:pPr>
          </w:p>
          <w:p w14:paraId="51F0219D" w14:textId="77777777" w:rsidR="0014471D" w:rsidRDefault="0014471D">
            <w:pPr>
              <w:rPr>
                <w:lang w:val="ru-RU"/>
              </w:rPr>
            </w:pPr>
          </w:p>
          <w:p w14:paraId="04465AF5" w14:textId="77777777" w:rsidR="0014471D" w:rsidRDefault="0014471D">
            <w:pPr>
              <w:rPr>
                <w:lang w:val="ru-RU"/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14:paraId="1A1C1118" w14:textId="2603963C" w:rsidR="0014471D" w:rsidRDefault="0014471D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 xml:space="preserve">проходной </w:t>
            </w:r>
            <w:sdt>
              <w:sdtPr>
                <w:rPr>
                  <w:color w:val="313130"/>
                  <w:lang w:val="ru-RU"/>
                </w:rPr>
                <w:id w:val="-1483536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4471D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  <w:p w14:paraId="41C88003" w14:textId="3D0A1615" w:rsidR="0014471D" w:rsidRDefault="0014471D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lang w:val="ru-RU"/>
              </w:rPr>
              <w:t>тупиковый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2023896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</w:p>
          <w:p w14:paraId="43E3D911" w14:textId="77777777" w:rsidR="0014471D" w:rsidRDefault="0014471D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</w:tc>
      </w:tr>
      <w:tr w:rsidR="0014471D" w14:paraId="4B4AA8C8" w14:textId="77777777" w:rsidTr="0041508B">
        <w:trPr>
          <w:gridAfter w:val="1"/>
          <w:wAfter w:w="6" w:type="dxa"/>
          <w:trHeight w:hRule="exact" w:val="226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261D2C08" w14:textId="77777777" w:rsidR="0014471D" w:rsidRDefault="0014471D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9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2EED19" w14:textId="77777777" w:rsidR="0014471D" w:rsidRDefault="0014471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14471D" w14:paraId="4CC8DC79" w14:textId="77777777" w:rsidTr="0041508B">
        <w:trPr>
          <w:gridAfter w:val="2"/>
          <w:wAfter w:w="3417" w:type="dxa"/>
          <w:trHeight w:val="637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A39CC30" w14:textId="051F734E" w:rsidR="0014471D" w:rsidRDefault="0014471D">
            <w:pPr>
              <w:pStyle w:val="a3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lastRenderedPageBreak/>
              <w:t>Количество секций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0482" w14:textId="5E10DBED" w:rsidR="0014471D" w:rsidRDefault="00E1014A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color w:val="000000"/>
                <w:lang w:val="ru-RU"/>
              </w:rPr>
              <w:t>шт.</w:t>
            </w:r>
          </w:p>
        </w:tc>
      </w:tr>
      <w:tr w:rsidR="0041508B" w14:paraId="2A8C7D91" w14:textId="77777777" w:rsidTr="0041508B">
        <w:trPr>
          <w:gridAfter w:val="2"/>
          <w:wAfter w:w="3417" w:type="dxa"/>
          <w:trHeight w:hRule="exact" w:val="57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6EF9D85C" w14:textId="77777777" w:rsidR="0041508B" w:rsidRDefault="0041508B" w:rsidP="00A075AF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nil"/>
              <w:bottom w:val="single" w:sz="6" w:space="0" w:color="808080" w:themeColor="background1" w:themeShade="80"/>
              <w:right w:val="nil"/>
            </w:tcBorders>
          </w:tcPr>
          <w:p w14:paraId="01EE35A4" w14:textId="77777777" w:rsidR="0041508B" w:rsidRDefault="0041508B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97D96" w14:paraId="2DDA2B36" w14:textId="77777777" w:rsidTr="0041508B">
        <w:trPr>
          <w:gridAfter w:val="2"/>
          <w:wAfter w:w="3417" w:type="dxa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714AECF" w14:textId="5075551E" w:rsidR="00697D96" w:rsidRPr="00697D96" w:rsidRDefault="00BD51CA" w:rsidP="00A075AF">
            <w:pPr>
              <w:pStyle w:val="a3"/>
              <w:rPr>
                <w:color w:val="313130"/>
                <w:lang w:val="ru-RU"/>
              </w:rPr>
            </w:pPr>
            <w:proofErr w:type="spellStart"/>
            <w:r>
              <w:t>Вид</w:t>
            </w:r>
            <w:proofErr w:type="spellEnd"/>
            <w:r>
              <w:t xml:space="preserve"> </w:t>
            </w:r>
            <w:proofErr w:type="spellStart"/>
            <w:r>
              <w:t>применяемого</w:t>
            </w:r>
            <w:proofErr w:type="spellEnd"/>
            <w:r>
              <w:t xml:space="preserve"> </w:t>
            </w:r>
            <w:proofErr w:type="spellStart"/>
            <w:r>
              <w:t>абразива</w:t>
            </w:r>
            <w:proofErr w:type="spellEnd"/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F413" w14:textId="6BAF7C2E" w:rsidR="00697D96" w:rsidRDefault="00697D96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97D96" w14:paraId="399D5781" w14:textId="77777777" w:rsidTr="0041508B">
        <w:trPr>
          <w:gridAfter w:val="2"/>
          <w:wAfter w:w="3417" w:type="dxa"/>
          <w:trHeight w:hRule="exact" w:val="57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25B873D6" w14:textId="30D4CB1F" w:rsidR="00697D96" w:rsidRDefault="00BD51CA" w:rsidP="00A075AF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 xml:space="preserve"> </w:t>
            </w:r>
          </w:p>
        </w:tc>
        <w:tc>
          <w:tcPr>
            <w:tcW w:w="6519" w:type="dxa"/>
            <w:tcBorders>
              <w:top w:val="single" w:sz="4" w:space="0" w:color="auto"/>
              <w:left w:val="nil"/>
              <w:bottom w:val="single" w:sz="6" w:space="0" w:color="808080" w:themeColor="background1" w:themeShade="80"/>
              <w:right w:val="nil"/>
            </w:tcBorders>
          </w:tcPr>
          <w:p w14:paraId="30409B94" w14:textId="77777777" w:rsidR="00697D96" w:rsidRDefault="00697D96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97D96" w14:paraId="2F3DC710" w14:textId="77777777" w:rsidTr="00BD51CA">
        <w:trPr>
          <w:gridAfter w:val="2"/>
          <w:wAfter w:w="3417" w:type="dxa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  <w:hideMark/>
          </w:tcPr>
          <w:p w14:paraId="6432C86D" w14:textId="75883E5D" w:rsidR="00697D96" w:rsidRPr="00BD51CA" w:rsidRDefault="00BD51CA" w:rsidP="00A075AF">
            <w:pPr>
              <w:pStyle w:val="a3"/>
              <w:rPr>
                <w:color w:val="313130"/>
                <w:lang w:val="ru-RU"/>
              </w:rPr>
            </w:pPr>
            <w:r w:rsidRPr="00BD51CA">
              <w:rPr>
                <w:lang w:val="ru-RU"/>
              </w:rPr>
              <w:t>Макс. габаритные размеры обрабатываемых изделий</w:t>
            </w:r>
            <w:r>
              <w:rPr>
                <w:lang w:val="ru-RU"/>
              </w:rPr>
              <w:t xml:space="preserve"> </w:t>
            </w:r>
            <w:r>
              <w:rPr>
                <w:lang w:val="ru-RU"/>
              </w:rPr>
              <w:t>(</w:t>
            </w:r>
            <w:proofErr w:type="spellStart"/>
            <w:r>
              <w:rPr>
                <w:lang w:val="ru-RU"/>
              </w:rPr>
              <w:t>ДхШхВ</w:t>
            </w:r>
            <w:proofErr w:type="spellEnd"/>
            <w:r>
              <w:rPr>
                <w:lang w:val="ru-RU"/>
              </w:rPr>
              <w:t>)</w:t>
            </w:r>
          </w:p>
        </w:tc>
        <w:tc>
          <w:tcPr>
            <w:tcW w:w="651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B3FF244" w14:textId="62B6E946" w:rsidR="00697D96" w:rsidRPr="00697D96" w:rsidRDefault="00BD51CA" w:rsidP="00A075AF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мм</w:t>
            </w:r>
          </w:p>
        </w:tc>
      </w:tr>
      <w:tr w:rsidR="00697D96" w14:paraId="6A0E6F62" w14:textId="77777777" w:rsidTr="0041508B">
        <w:trPr>
          <w:gridAfter w:val="2"/>
          <w:wAfter w:w="3417" w:type="dxa"/>
          <w:trHeight w:hRule="exact" w:val="57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700A78AB" w14:textId="77777777" w:rsidR="00697D96" w:rsidRDefault="00697D96" w:rsidP="00A075AF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C41960" w14:textId="77777777" w:rsidR="00697D96" w:rsidRDefault="00697D96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97D96" w14:paraId="202CDC79" w14:textId="77777777" w:rsidTr="0041508B">
        <w:trPr>
          <w:gridAfter w:val="2"/>
          <w:wAfter w:w="3417" w:type="dxa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6D3F7F0" w14:textId="685CBC01" w:rsidR="00697D96" w:rsidRPr="00697D96" w:rsidRDefault="00BD51CA" w:rsidP="00A075AF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BD51CA">
              <w:rPr>
                <w:lang w:val="ru-RU"/>
              </w:rPr>
              <w:t>Макс. вес обрабатываемых изделий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9D42" w14:textId="07E48919" w:rsidR="00697D96" w:rsidRDefault="00BD51CA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lang w:val="ru-RU"/>
              </w:rPr>
              <w:t>кг</w:t>
            </w:r>
          </w:p>
        </w:tc>
      </w:tr>
      <w:tr w:rsidR="0041508B" w14:paraId="0C1ED81F" w14:textId="77777777" w:rsidTr="00A075AF">
        <w:trPr>
          <w:gridAfter w:val="2"/>
          <w:wAfter w:w="3417" w:type="dxa"/>
          <w:trHeight w:hRule="exact" w:val="57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2D633888" w14:textId="77777777" w:rsidR="0041508B" w:rsidRDefault="0041508B" w:rsidP="00A075AF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527C7845" w14:textId="77777777" w:rsidR="0041508B" w:rsidRDefault="0041508B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BD51CA" w14:paraId="5CFCFF8B" w14:textId="77777777" w:rsidTr="0041508B">
        <w:trPr>
          <w:gridAfter w:val="2"/>
          <w:wAfter w:w="3417" w:type="dxa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0303C3B" w14:textId="2E594A3A" w:rsidR="00BD51CA" w:rsidRPr="00697D96" w:rsidRDefault="00BD51CA" w:rsidP="00A075AF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BD51CA">
              <w:rPr>
                <w:lang w:val="ru-RU"/>
              </w:rPr>
              <w:t>Размеры площадки/участка для размещения ДСК с оборудованием</w:t>
            </w:r>
            <w:r>
              <w:rPr>
                <w:lang w:val="ru-RU"/>
              </w:rPr>
              <w:t xml:space="preserve"> </w:t>
            </w:r>
            <w:r>
              <w:rPr>
                <w:lang w:val="ru-RU"/>
              </w:rPr>
              <w:t>(</w:t>
            </w:r>
            <w:proofErr w:type="spellStart"/>
            <w:r>
              <w:rPr>
                <w:lang w:val="ru-RU"/>
              </w:rPr>
              <w:t>ДхШхВ</w:t>
            </w:r>
            <w:proofErr w:type="spellEnd"/>
            <w:r>
              <w:rPr>
                <w:lang w:val="ru-RU"/>
              </w:rPr>
              <w:t>)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666B" w14:textId="77777777" w:rsidR="00BD51CA" w:rsidRDefault="00BD51CA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697D96">
              <w:rPr>
                <w:lang w:val="ru-RU"/>
              </w:rPr>
              <w:t>мм</w:t>
            </w:r>
          </w:p>
        </w:tc>
      </w:tr>
      <w:tr w:rsidR="0014471D" w14:paraId="0E669574" w14:textId="77777777" w:rsidTr="008A1CE4">
        <w:trPr>
          <w:gridAfter w:val="2"/>
          <w:wAfter w:w="3417" w:type="dxa"/>
          <w:trHeight w:hRule="exact" w:val="290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50BEE15A" w14:textId="77777777" w:rsidR="0014471D" w:rsidRDefault="0014471D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14:paraId="45D819E7" w14:textId="77777777" w:rsidR="0014471D" w:rsidRDefault="0014471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14471D" w14:paraId="20C38145" w14:textId="77777777" w:rsidTr="008A1CE4">
        <w:trPr>
          <w:gridAfter w:val="2"/>
          <w:wAfter w:w="3417" w:type="dxa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E3F267" w14:textId="2213ABF9" w:rsidR="0014471D" w:rsidRDefault="00697D96">
            <w:pPr>
              <w:pStyle w:val="a3"/>
              <w:rPr>
                <w:rFonts w:cs="Arial"/>
                <w:lang w:val="ru-RU"/>
              </w:rPr>
            </w:pPr>
            <w:proofErr w:type="spellStart"/>
            <w:r>
              <w:t>Возможность</w:t>
            </w:r>
            <w:proofErr w:type="spellEnd"/>
            <w:r>
              <w:t xml:space="preserve"> </w:t>
            </w:r>
            <w:proofErr w:type="spellStart"/>
            <w:r>
              <w:t>проведения</w:t>
            </w:r>
            <w:proofErr w:type="spellEnd"/>
            <w:r>
              <w:t xml:space="preserve"> </w:t>
            </w:r>
            <w:proofErr w:type="spellStart"/>
            <w:r>
              <w:t>фундаментных</w:t>
            </w:r>
            <w:proofErr w:type="spellEnd"/>
            <w:r>
              <w:t xml:space="preserve"> </w:t>
            </w:r>
            <w:proofErr w:type="spellStart"/>
            <w:r>
              <w:t>работ</w:t>
            </w:r>
            <w:proofErr w:type="spellEnd"/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14:paraId="7AD71AFA" w14:textId="48600597" w:rsidR="0014471D" w:rsidRDefault="00697D96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>да</w:t>
            </w:r>
            <w:r w:rsidR="0014471D">
              <w:rPr>
                <w:color w:val="00000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90517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71D"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  <w:r w:rsidR="0014471D">
              <w:rPr>
                <w:color w:val="313130"/>
                <w:lang w:val="ru-RU"/>
              </w:rPr>
              <w:t xml:space="preserve">     </w:t>
            </w:r>
            <w:r>
              <w:rPr>
                <w:color w:val="000000"/>
                <w:lang w:val="ru-RU"/>
              </w:rPr>
              <w:t>нет</w:t>
            </w:r>
            <w:r w:rsidR="0014471D"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1835807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71D"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</w:p>
          <w:p w14:paraId="2932E68D" w14:textId="77777777" w:rsidR="0014471D" w:rsidRDefault="0014471D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</w:tc>
      </w:tr>
      <w:tr w:rsidR="0041508B" w14:paraId="2A8C0208" w14:textId="77777777" w:rsidTr="008A1CE4">
        <w:trPr>
          <w:gridAfter w:val="2"/>
          <w:wAfter w:w="3417" w:type="dxa"/>
          <w:trHeight w:hRule="exact" w:val="57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46640490" w14:textId="77777777" w:rsidR="0041508B" w:rsidRDefault="0041508B" w:rsidP="00A075AF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0FE334" w14:textId="77777777" w:rsidR="0041508B" w:rsidRDefault="0041508B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117D0C" w:rsidRPr="00697D96" w14:paraId="285FDC50" w14:textId="77777777" w:rsidTr="008A1CE4">
        <w:trPr>
          <w:gridAfter w:val="2"/>
          <w:wAfter w:w="3417" w:type="dxa"/>
          <w:trHeight w:val="561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460A70E" w14:textId="10E9C327" w:rsidR="00117D0C" w:rsidRPr="00117D0C" w:rsidRDefault="00117D0C" w:rsidP="00A075AF">
            <w:pPr>
              <w:pStyle w:val="a3"/>
              <w:rPr>
                <w:color w:val="313130"/>
                <w:lang w:val="ru-RU"/>
              </w:rPr>
            </w:pPr>
            <w:r>
              <w:rPr>
                <w:lang w:val="ru-RU"/>
              </w:rPr>
              <w:t>Количество ворот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879A" w14:textId="2A8F2AE7" w:rsidR="00117D0C" w:rsidRPr="00697D96" w:rsidRDefault="00117D0C" w:rsidP="00117D0C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шт.</w:t>
            </w:r>
          </w:p>
        </w:tc>
      </w:tr>
      <w:tr w:rsidR="00117D0C" w14:paraId="73EF9ED9" w14:textId="77777777" w:rsidTr="008A1CE4">
        <w:trPr>
          <w:gridAfter w:val="2"/>
          <w:wAfter w:w="3417" w:type="dxa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6A6CDD23" w14:textId="6DCC997F" w:rsidR="00117D0C" w:rsidRPr="00117D0C" w:rsidRDefault="00AE056C" w:rsidP="00117D0C">
            <w:pPr>
              <w:pStyle w:val="a3"/>
              <w:spacing w:before="130"/>
              <w:rPr>
                <w:lang w:val="ru-RU"/>
              </w:rPr>
            </w:pPr>
            <w:proofErr w:type="spellStart"/>
            <w:r>
              <w:t>Расположение</w:t>
            </w:r>
            <w:proofErr w:type="spellEnd"/>
            <w:r>
              <w:t xml:space="preserve"> </w:t>
            </w:r>
            <w:proofErr w:type="spellStart"/>
            <w:r>
              <w:t>ворот</w:t>
            </w:r>
            <w:proofErr w:type="spellEnd"/>
          </w:p>
        </w:tc>
        <w:tc>
          <w:tcPr>
            <w:tcW w:w="65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33DE02" w14:textId="56291AEC" w:rsidR="00117D0C" w:rsidRDefault="00AE056C" w:rsidP="00117D0C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>торцевое</w:t>
            </w:r>
            <w:r w:rsidR="00117D0C">
              <w:rPr>
                <w:color w:val="00000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629981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7D0C"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  <w:r w:rsidR="00117D0C">
              <w:rPr>
                <w:color w:val="313130"/>
                <w:lang w:val="ru-RU"/>
              </w:rPr>
              <w:t xml:space="preserve">    </w:t>
            </w:r>
            <w:r>
              <w:rPr>
                <w:color w:val="313130"/>
                <w:lang w:val="ru-RU"/>
              </w:rPr>
              <w:t>боковое</w:t>
            </w:r>
            <w:r w:rsidR="00117D0C"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500271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7D0C"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</w:p>
          <w:p w14:paraId="6D6C6F1D" w14:textId="77777777" w:rsidR="00117D0C" w:rsidRDefault="00117D0C" w:rsidP="00117D0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056C" w:rsidRPr="00697D96" w14:paraId="15B42790" w14:textId="77777777" w:rsidTr="00BD51CA">
        <w:trPr>
          <w:gridAfter w:val="2"/>
          <w:wAfter w:w="3417" w:type="dxa"/>
          <w:trHeight w:val="561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  <w:hideMark/>
          </w:tcPr>
          <w:p w14:paraId="50162AE1" w14:textId="35A1BE8E" w:rsidR="00AE056C" w:rsidRDefault="00AE056C" w:rsidP="00AE056C">
            <w:pPr>
              <w:pStyle w:val="a3"/>
              <w:spacing w:before="40" w:after="20"/>
              <w:rPr>
                <w:rFonts w:eastAsia="Arial"/>
                <w:lang w:val="ru-RU"/>
              </w:rPr>
            </w:pPr>
            <w:r>
              <w:rPr>
                <w:lang w:val="ru-RU"/>
              </w:rPr>
              <w:t>Размер проёма ворот в свете (</w:t>
            </w:r>
            <w:proofErr w:type="spellStart"/>
            <w:r>
              <w:rPr>
                <w:lang w:val="ru-RU"/>
              </w:rPr>
              <w:t>ШхВ</w:t>
            </w:r>
            <w:proofErr w:type="spellEnd"/>
            <w:r w:rsidR="0041508B">
              <w:rPr>
                <w:lang w:val="ru-RU"/>
              </w:rPr>
              <w:t>)</w:t>
            </w:r>
          </w:p>
          <w:p w14:paraId="4C0E439C" w14:textId="46DDB872" w:rsidR="00AE056C" w:rsidRPr="00117D0C" w:rsidRDefault="00AE056C" w:rsidP="00A075AF">
            <w:pPr>
              <w:pStyle w:val="a3"/>
              <w:rPr>
                <w:color w:val="313130"/>
                <w:lang w:val="ru-RU"/>
              </w:rPr>
            </w:pPr>
          </w:p>
        </w:tc>
        <w:tc>
          <w:tcPr>
            <w:tcW w:w="651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A449FD2" w14:textId="053C9043" w:rsidR="00AE056C" w:rsidRPr="00697D96" w:rsidRDefault="00AE056C" w:rsidP="00A075AF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>мм</w:t>
            </w:r>
          </w:p>
        </w:tc>
      </w:tr>
      <w:tr w:rsidR="0041508B" w14:paraId="2C6AC271" w14:textId="77777777" w:rsidTr="00A075AF">
        <w:trPr>
          <w:gridAfter w:val="2"/>
          <w:wAfter w:w="3417" w:type="dxa"/>
          <w:trHeight w:hRule="exact" w:val="57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2653F04D" w14:textId="77777777" w:rsidR="0041508B" w:rsidRDefault="0041508B" w:rsidP="00A075AF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7D366FC5" w14:textId="77777777" w:rsidR="0041508B" w:rsidRDefault="0041508B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117D0C" w14:paraId="035537F7" w14:textId="77777777" w:rsidTr="00BD51CA">
        <w:trPr>
          <w:gridAfter w:val="2"/>
          <w:wAfter w:w="3417" w:type="dxa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  <w:hideMark/>
          </w:tcPr>
          <w:p w14:paraId="5D8BFBE3" w14:textId="6180A355" w:rsidR="00117D0C" w:rsidRDefault="00117D0C" w:rsidP="00117D0C">
            <w:pPr>
              <w:pStyle w:val="a3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>Количество точек подключения сжатого воздуха (в т.ч. в приямке)</w:t>
            </w:r>
          </w:p>
        </w:tc>
        <w:tc>
          <w:tcPr>
            <w:tcW w:w="651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E4B219C" w14:textId="75CD4390" w:rsidR="00117D0C" w:rsidRPr="00117D0C" w:rsidRDefault="00117D0C" w:rsidP="00117D0C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117D0C">
              <w:rPr>
                <w:color w:val="313130"/>
                <w:lang w:val="ru-RU"/>
              </w:rPr>
              <w:t>шт.</w:t>
            </w:r>
          </w:p>
        </w:tc>
      </w:tr>
      <w:tr w:rsidR="00117D0C" w14:paraId="72F8A160" w14:textId="77777777" w:rsidTr="00BD51CA">
        <w:trPr>
          <w:gridAfter w:val="2"/>
          <w:wAfter w:w="3417" w:type="dxa"/>
          <w:trHeight w:hRule="exact" w:val="57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7750AD7C" w14:textId="77777777" w:rsidR="00117D0C" w:rsidRDefault="00117D0C" w:rsidP="00117D0C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6D1C5513" w14:textId="77777777" w:rsidR="00117D0C" w:rsidRDefault="00117D0C" w:rsidP="00117D0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117D0C" w:rsidRPr="00BD51CA" w14:paraId="315C33A6" w14:textId="77777777" w:rsidTr="00BD51CA">
        <w:trPr>
          <w:gridAfter w:val="2"/>
          <w:wAfter w:w="3417" w:type="dxa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  <w:hideMark/>
          </w:tcPr>
          <w:p w14:paraId="5D941C32" w14:textId="53949792" w:rsidR="00117D0C" w:rsidRPr="00BD51CA" w:rsidRDefault="00BD51CA" w:rsidP="00A075AF">
            <w:pPr>
              <w:pStyle w:val="a3"/>
              <w:rPr>
                <w:color w:val="313130"/>
                <w:lang w:val="ru-RU"/>
              </w:rPr>
            </w:pPr>
            <w:r w:rsidRPr="00BD51CA">
              <w:rPr>
                <w:lang w:val="ru-RU"/>
              </w:rPr>
              <w:t>Способ транспортировки изделий в камеру</w:t>
            </w:r>
          </w:p>
        </w:tc>
        <w:tc>
          <w:tcPr>
            <w:tcW w:w="651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60AA4AD" w14:textId="78286B88" w:rsidR="00117D0C" w:rsidRPr="00117D0C" w:rsidRDefault="00117D0C" w:rsidP="00A075AF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117D0C" w:rsidRPr="00BD51CA" w14:paraId="3C954766" w14:textId="77777777" w:rsidTr="00BD51CA">
        <w:trPr>
          <w:gridAfter w:val="2"/>
          <w:wAfter w:w="3417" w:type="dxa"/>
          <w:trHeight w:hRule="exact" w:val="57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393646FD" w14:textId="77777777" w:rsidR="00117D0C" w:rsidRDefault="00117D0C" w:rsidP="00A075AF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724E3006" w14:textId="77777777" w:rsidR="00117D0C" w:rsidRDefault="00117D0C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117D0C" w:rsidRPr="00BD51CA" w14:paraId="56023CDA" w14:textId="77777777" w:rsidTr="00BD51CA">
        <w:trPr>
          <w:gridAfter w:val="2"/>
          <w:wAfter w:w="3417" w:type="dxa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  <w:hideMark/>
          </w:tcPr>
          <w:p w14:paraId="45E0D937" w14:textId="1F4C9FD8" w:rsidR="00117D0C" w:rsidRPr="00BD51CA" w:rsidRDefault="00BD51CA" w:rsidP="00A075AF">
            <w:pPr>
              <w:pStyle w:val="a3"/>
              <w:rPr>
                <w:color w:val="313130"/>
                <w:lang w:val="ru-RU"/>
              </w:rPr>
            </w:pPr>
            <w:r w:rsidRPr="00BD51CA">
              <w:rPr>
                <w:lang w:val="ru-RU"/>
              </w:rPr>
              <w:t>Количество одновременно работающих операторов</w:t>
            </w:r>
          </w:p>
        </w:tc>
        <w:tc>
          <w:tcPr>
            <w:tcW w:w="651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DF9DF8E" w14:textId="0EA70401" w:rsidR="00117D0C" w:rsidRDefault="00BD51CA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BD51CA">
              <w:rPr>
                <w:lang w:val="ru-RU"/>
              </w:rPr>
              <w:t>чел.</w:t>
            </w:r>
          </w:p>
        </w:tc>
      </w:tr>
      <w:tr w:rsidR="008A1CE4" w14:paraId="6F9D6485" w14:textId="77777777" w:rsidTr="00A075AF">
        <w:trPr>
          <w:gridAfter w:val="2"/>
          <w:wAfter w:w="3417" w:type="dxa"/>
          <w:trHeight w:hRule="exact" w:val="57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2316EE9E" w14:textId="77777777" w:rsidR="008A1CE4" w:rsidRDefault="008A1CE4" w:rsidP="00A075AF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41CCF9F1" w14:textId="77777777" w:rsidR="008A1CE4" w:rsidRDefault="008A1CE4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A1CE4" w14:paraId="34EE58DD" w14:textId="77777777" w:rsidTr="00A075AF">
        <w:trPr>
          <w:gridAfter w:val="2"/>
          <w:wAfter w:w="3417" w:type="dxa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  <w:hideMark/>
          </w:tcPr>
          <w:p w14:paraId="127E9800" w14:textId="25127356" w:rsidR="008A1CE4" w:rsidRPr="008A1CE4" w:rsidRDefault="008A1CE4" w:rsidP="008A1CE4">
            <w:pPr>
              <w:pStyle w:val="a3"/>
              <w:spacing w:before="60"/>
              <w:rPr>
                <w:rFonts w:eastAsia="Arial"/>
                <w:highlight w:val="yellow"/>
                <w:lang w:val="ru-RU"/>
              </w:rPr>
            </w:pPr>
            <w:r>
              <w:rPr>
                <w:lang w:val="ru-RU"/>
              </w:rPr>
              <w:t>Источник сжатого воздуха</w:t>
            </w:r>
          </w:p>
        </w:tc>
        <w:tc>
          <w:tcPr>
            <w:tcW w:w="651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D99EB8E" w14:textId="4FDF65F6" w:rsidR="008A1CE4" w:rsidRDefault="008A1CE4" w:rsidP="008A1CE4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A1CE4" w:rsidRPr="00BD51CA" w14:paraId="399C859E" w14:textId="77777777" w:rsidTr="00BD51CA">
        <w:tc>
          <w:tcPr>
            <w:tcW w:w="1284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024D9D" w14:textId="77777777" w:rsidR="008A1CE4" w:rsidRDefault="008A1CE4" w:rsidP="008A1CE4">
            <w:pPr>
              <w:pStyle w:val="a3"/>
              <w:rPr>
                <w:rFonts w:ascii="DIN Pro Medium" w:eastAsia="DIN Pro Medium" w:hAnsi="DIN Pro Medium" w:cs="DIN Pro Medium"/>
                <w:noProof/>
                <w:sz w:val="18"/>
                <w:szCs w:val="18"/>
                <w:lang w:val="ru-RU" w:eastAsia="ru-RU"/>
              </w:rPr>
            </w:pPr>
          </w:p>
          <w:p w14:paraId="12E36B6A" w14:textId="47B0410C" w:rsidR="008A1CE4" w:rsidRPr="00DE1E5B" w:rsidRDefault="008A1CE4" w:rsidP="008A1CE4">
            <w:pPr>
              <w:pStyle w:val="a3"/>
              <w:rPr>
                <w:rFonts w:ascii="DIN Pro Medium" w:eastAsia="DIN Pro Medium" w:hAnsi="DIN Pro Medium" w:cs="DIN Pro Medium"/>
                <w:noProof/>
                <w:sz w:val="18"/>
                <w:szCs w:val="18"/>
                <w:lang w:val="ru-RU" w:eastAsia="ru-RU"/>
              </w:rPr>
            </w:pPr>
          </w:p>
        </w:tc>
      </w:tr>
      <w:tr w:rsidR="008A1CE4" w14:paraId="2B796E54" w14:textId="77777777" w:rsidTr="00BD51CA">
        <w:trPr>
          <w:gridAfter w:val="1"/>
          <w:wAfter w:w="6" w:type="dxa"/>
        </w:trPr>
        <w:tc>
          <w:tcPr>
            <w:tcW w:w="128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255F319E" w14:textId="4FFF3AD6" w:rsidR="008A1CE4" w:rsidRDefault="008A1CE4" w:rsidP="008A1CE4">
            <w:pPr>
              <w:pStyle w:val="a3"/>
              <w:spacing w:before="130"/>
              <w:rPr>
                <w:rFonts w:ascii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 wp14:anchorId="14E09C25" wp14:editId="07D30153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27" name="Прямая соединительная линия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7671DE" id="Прямая соединительная линия 27" o:spid="_x0000_s1026" style="position:absolute;z-index: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hAnsi="DIN Pro Medium" w:cs="DIN Pro Medium"/>
                <w:noProof/>
                <w:sz w:val="24"/>
                <w:szCs w:val="24"/>
                <w:lang w:val="ru-RU" w:eastAsia="ru-RU"/>
              </w:rPr>
              <w:t>Дополнительное оснащение</w:t>
            </w:r>
          </w:p>
          <w:p w14:paraId="775C5017" w14:textId="77777777" w:rsidR="008A1CE4" w:rsidRDefault="008A1CE4" w:rsidP="008A1CE4">
            <w:pPr>
              <w:pStyle w:val="a3"/>
              <w:spacing w:before="130"/>
              <w:rPr>
                <w:rFonts w:ascii="DIN Pro Medium" w:hAnsi="DIN Pro Medium" w:cs="DIN Pro Medium"/>
                <w:color w:val="313130"/>
                <w:lang w:val="ru-RU"/>
              </w:rPr>
            </w:pPr>
          </w:p>
        </w:tc>
      </w:tr>
      <w:tr w:rsidR="008A1CE4" w14:paraId="61335389" w14:textId="77777777" w:rsidTr="00BD51CA">
        <w:trPr>
          <w:gridAfter w:val="1"/>
          <w:wAfter w:w="6" w:type="dxa"/>
          <w:cantSplit/>
          <w:trHeight w:hRule="exact" w:val="354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6C8A5C9D" w14:textId="77777777" w:rsidR="008A1CE4" w:rsidRDefault="008A1CE4" w:rsidP="008A1CE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9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0FD38C" w14:textId="77777777" w:rsidR="008A1CE4" w:rsidRDefault="008A1CE4" w:rsidP="008A1CE4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A1CE4" w14:paraId="6B2167E1" w14:textId="77777777" w:rsidTr="00BD51CA">
        <w:trPr>
          <w:gridAfter w:val="2"/>
          <w:wAfter w:w="3417" w:type="dxa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9052C6" w14:textId="69EAF30A" w:rsidR="008A1CE4" w:rsidRPr="00E1014A" w:rsidRDefault="008A1CE4" w:rsidP="008A1CE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>
              <w:t>Транспортные</w:t>
            </w:r>
            <w:proofErr w:type="spellEnd"/>
            <w:r>
              <w:t xml:space="preserve"> </w:t>
            </w:r>
            <w:proofErr w:type="spellStart"/>
            <w:r>
              <w:t>тележки</w:t>
            </w:r>
            <w:proofErr w:type="spellEnd"/>
            <w:r>
              <w:t xml:space="preserve"> (</w:t>
            </w:r>
            <w:proofErr w:type="spellStart"/>
            <w:r>
              <w:t>грузоподъёмность</w:t>
            </w:r>
            <w:proofErr w:type="spellEnd"/>
            <w:r>
              <w:t>/</w:t>
            </w:r>
            <w:proofErr w:type="spellStart"/>
            <w:r>
              <w:t>тип</w:t>
            </w:r>
            <w:proofErr w:type="spellEnd"/>
            <w:r>
              <w:t>)</w:t>
            </w:r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14:paraId="70C444AD" w14:textId="77777777" w:rsidR="008A1CE4" w:rsidRDefault="008A1CE4" w:rsidP="008A1CE4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 xml:space="preserve">да </w:t>
            </w:r>
            <w:sdt>
              <w:sdtPr>
                <w:rPr>
                  <w:color w:val="313130"/>
                  <w:lang w:val="ru-RU"/>
                </w:rPr>
                <w:id w:val="1713613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</w:t>
            </w:r>
            <w:r>
              <w:rPr>
                <w:color w:val="000000"/>
                <w:lang w:val="ru-RU"/>
              </w:rPr>
              <w:t>нет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1740896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</w:p>
          <w:p w14:paraId="348B9D61" w14:textId="77777777" w:rsidR="008A1CE4" w:rsidRDefault="008A1CE4" w:rsidP="008A1CE4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</w:tc>
      </w:tr>
      <w:tr w:rsidR="008A1CE4" w14:paraId="4BD15792" w14:textId="77777777" w:rsidTr="00BD51CA">
        <w:trPr>
          <w:gridAfter w:val="2"/>
          <w:wAfter w:w="3417" w:type="dxa"/>
          <w:trHeight w:val="465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71E800" w14:textId="76CCC60F" w:rsidR="008A1CE4" w:rsidRPr="00E1014A" w:rsidRDefault="008A1CE4" w:rsidP="008A1CE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>
              <w:t>Тали</w:t>
            </w:r>
            <w:proofErr w:type="spellEnd"/>
            <w:r>
              <w:t xml:space="preserve">, </w:t>
            </w:r>
            <w:proofErr w:type="spellStart"/>
            <w:r>
              <w:t>домкраты</w:t>
            </w:r>
            <w:proofErr w:type="spellEnd"/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14:paraId="79DE0D75" w14:textId="77777777" w:rsidR="008A1CE4" w:rsidRDefault="008A1CE4" w:rsidP="008A1CE4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 xml:space="preserve">да </w:t>
            </w:r>
            <w:sdt>
              <w:sdtPr>
                <w:rPr>
                  <w:color w:val="313130"/>
                  <w:lang w:val="ru-RU"/>
                </w:rPr>
                <w:id w:val="-1161000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</w:t>
            </w:r>
            <w:r>
              <w:rPr>
                <w:color w:val="000000"/>
                <w:lang w:val="ru-RU"/>
              </w:rPr>
              <w:t>нет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304229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</w:p>
          <w:p w14:paraId="56B729F4" w14:textId="77777777" w:rsidR="008A1CE4" w:rsidRDefault="008A1CE4" w:rsidP="008A1CE4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</w:tc>
      </w:tr>
      <w:tr w:rsidR="008A1CE4" w14:paraId="403BE493" w14:textId="77777777" w:rsidTr="00BD51CA">
        <w:trPr>
          <w:gridAfter w:val="2"/>
          <w:wAfter w:w="3417" w:type="dxa"/>
          <w:trHeight w:val="626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EBB54F" w14:textId="1B48F696" w:rsidR="008A1CE4" w:rsidRPr="00E1014A" w:rsidRDefault="008A1CE4" w:rsidP="008A1CE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>
              <w:t>Компрессорная</w:t>
            </w:r>
            <w:proofErr w:type="spellEnd"/>
            <w:r>
              <w:t xml:space="preserve"> </w:t>
            </w:r>
            <w:proofErr w:type="spellStart"/>
            <w:r>
              <w:t>установка</w:t>
            </w:r>
            <w:proofErr w:type="spellEnd"/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14:paraId="25975F7C" w14:textId="77777777" w:rsidR="008A1CE4" w:rsidRDefault="008A1CE4" w:rsidP="008A1CE4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 xml:space="preserve">да </w:t>
            </w:r>
            <w:sdt>
              <w:sdtPr>
                <w:rPr>
                  <w:color w:val="313130"/>
                  <w:lang w:val="ru-RU"/>
                </w:rPr>
                <w:id w:val="542331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</w:t>
            </w:r>
            <w:r>
              <w:rPr>
                <w:color w:val="000000"/>
                <w:lang w:val="ru-RU"/>
              </w:rPr>
              <w:t>нет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2078734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313130"/>
                  </w:rPr>
                  <w:t>☐</w:t>
                </w:r>
              </w:sdtContent>
            </w:sdt>
          </w:p>
          <w:p w14:paraId="0A00F7EC" w14:textId="77777777" w:rsidR="008A1CE4" w:rsidRDefault="008A1CE4" w:rsidP="008A1CE4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  <w:p w14:paraId="3B36CBF9" w14:textId="2A86A1FC" w:rsidR="008A1CE4" w:rsidRDefault="008A1CE4" w:rsidP="008A1CE4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</w:tc>
      </w:tr>
    </w:tbl>
    <w:tbl>
      <w:tblPr>
        <w:tblStyle w:val="31"/>
        <w:tblW w:w="12846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1"/>
        <w:gridCol w:w="6522"/>
        <w:gridCol w:w="3413"/>
      </w:tblGrid>
      <w:tr w:rsidR="00E1014A" w:rsidRPr="00A55192" w14:paraId="10A73899" w14:textId="77777777" w:rsidTr="00A075AF">
        <w:tc>
          <w:tcPr>
            <w:tcW w:w="128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8F73CE" w14:textId="77777777" w:rsidR="00E1014A" w:rsidRDefault="00E1014A" w:rsidP="00A075AF">
            <w:pPr>
              <w:pStyle w:val="a3"/>
              <w:spacing w:before="8"/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54101C94" wp14:editId="092544B1">
                      <wp:simplePos x="0" y="0"/>
                      <wp:positionH relativeFrom="page">
                        <wp:posOffset>9525</wp:posOffset>
                      </wp:positionH>
                      <wp:positionV relativeFrom="paragraph">
                        <wp:posOffset>635</wp:posOffset>
                      </wp:positionV>
                      <wp:extent cx="3175" cy="247015"/>
                      <wp:effectExtent l="19050" t="19050" r="34925" b="19685"/>
                      <wp:wrapNone/>
                      <wp:docPr id="1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24701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DA4FAB" id="Line 109" o:spid="_x0000_s1026" style="position:absolute;flip:x;z-index: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75pt,.05pt" to="1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  <w:t xml:space="preserve"> Прочие требования</w:t>
            </w:r>
          </w:p>
          <w:p w14:paraId="295A84D9" w14:textId="77777777" w:rsidR="00E1014A" w:rsidRPr="00DE1E5B" w:rsidRDefault="00E1014A" w:rsidP="00A075AF">
            <w:pPr>
              <w:pStyle w:val="a3"/>
              <w:rPr>
                <w:rFonts w:ascii="DIN Pro Medium" w:eastAsia="DIN Pro Medium" w:hAnsi="DIN Pro Medium" w:cs="DIN Pro Medium"/>
                <w:noProof/>
                <w:sz w:val="18"/>
                <w:szCs w:val="18"/>
                <w:lang w:val="ru-RU" w:eastAsia="ru-RU"/>
              </w:rPr>
            </w:pPr>
          </w:p>
        </w:tc>
      </w:tr>
      <w:tr w:rsidR="00E1014A" w:rsidRPr="00DE1E5B" w14:paraId="1A0F3279" w14:textId="77777777" w:rsidTr="00A075AF">
        <w:trPr>
          <w:gridAfter w:val="1"/>
          <w:wAfter w:w="3413" w:type="dxa"/>
        </w:trPr>
        <w:tc>
          <w:tcPr>
            <w:tcW w:w="2911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A330F29" w14:textId="77777777" w:rsidR="00E1014A" w:rsidRPr="00C42442" w:rsidRDefault="00E1014A" w:rsidP="00A075AF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>Комментарии</w:t>
            </w:r>
          </w:p>
        </w:tc>
        <w:tc>
          <w:tcPr>
            <w:tcW w:w="652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3D97FF9" w14:textId="77777777" w:rsidR="00E1014A" w:rsidRPr="00DE1E5B" w:rsidRDefault="00E1014A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14:paraId="02AAC93E" w14:textId="77777777" w:rsidR="00683A85" w:rsidRPr="00E5008D" w:rsidRDefault="00683A85" w:rsidP="00E5008D">
      <w:pPr>
        <w:ind w:firstLine="720"/>
        <w:rPr>
          <w:lang w:val="ru-RU" w:eastAsia="ru-RU"/>
        </w:rPr>
      </w:pPr>
    </w:p>
    <w:sectPr w:rsidR="00683A85" w:rsidRPr="00E5008D" w:rsidSect="00DF7F32">
      <w:headerReference w:type="default" r:id="rId8"/>
      <w:footerReference w:type="default" r:id="rId9"/>
      <w:pgSz w:w="11910" w:h="16840"/>
      <w:pgMar w:top="1353" w:right="1400" w:bottom="993" w:left="1300" w:header="332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7AEB7" w14:textId="77777777" w:rsidR="004B7B83" w:rsidRDefault="004B7B83">
      <w:r>
        <w:separator/>
      </w:r>
    </w:p>
  </w:endnote>
  <w:endnote w:type="continuationSeparator" w:id="0">
    <w:p w14:paraId="3EAC2DE9" w14:textId="77777777" w:rsidR="004B7B83" w:rsidRDefault="004B7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EE8E828-ADDE-48BA-80AA-FFA77E0DFED0}"/>
  </w:font>
  <w:font w:name="DIN Pro Regular">
    <w:altName w:val="DIN Pro Regular"/>
    <w:panose1 w:val="020B0504020101020102"/>
    <w:charset w:val="CC"/>
    <w:family w:val="swiss"/>
    <w:pitch w:val="variable"/>
    <w:sig w:usb0="A00002BF" w:usb1="4000207B" w:usb2="00000008" w:usb3="00000000" w:csb0="0000009F" w:csb1="00000000"/>
    <w:embedRegular r:id="rId2" w:fontKey="{01E44A0B-359C-4DD4-B8C7-FC7BF4D3C524}"/>
    <w:embedBold r:id="rId3" w:fontKey="{0F15BAAA-6A99-46CC-AD69-2220468F93B1}"/>
    <w:embedItalic r:id="rId4" w:fontKey="{A210FB23-4010-4417-A2DC-A4C29BCD51B6}"/>
  </w:font>
  <w:font w:name="DIN Pro Medium">
    <w:altName w:val="DIN Pro Medium"/>
    <w:panose1 w:val="020B0604020101020102"/>
    <w:charset w:val="CC"/>
    <w:family w:val="swiss"/>
    <w:pitch w:val="variable"/>
    <w:sig w:usb0="A00002BF" w:usb1="4000207B" w:usb2="00000008" w:usb3="00000000" w:csb0="0000009F" w:csb1="00000000"/>
    <w:embedRegular r:id="rId5" w:fontKey="{E19799AE-44D2-4BA7-BFF2-77223D73AF02}"/>
    <w:embedItalic r:id="rId6" w:fontKey="{A2DAF6AB-D380-4655-A94C-68B02D4AE73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765BD99B-746F-4672-9286-6A9BCB08B01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AD7079DC-11BE-4488-8276-BA10ED36186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DEA2EBA8-062E-4841-B404-76FBBACCCC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4D784" w14:textId="7F780DE0" w:rsidR="00DB71A5" w:rsidRDefault="00F07A2E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66432" behindDoc="0" locked="0" layoutInCell="1" allowOverlap="1" wp14:anchorId="2B0A9165" wp14:editId="3228D338">
          <wp:simplePos x="0" y="0"/>
          <wp:positionH relativeFrom="column">
            <wp:posOffset>-641350</wp:posOffset>
          </wp:positionH>
          <wp:positionV relativeFrom="paragraph">
            <wp:posOffset>-155575</wp:posOffset>
          </wp:positionV>
          <wp:extent cx="7708455" cy="469210"/>
          <wp:effectExtent l="0" t="0" r="0" b="7620"/>
          <wp:wrapTopAndBottom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455" cy="469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12BE7" w14:textId="77777777" w:rsidR="004B7B83" w:rsidRDefault="004B7B83">
      <w:r>
        <w:separator/>
      </w:r>
    </w:p>
  </w:footnote>
  <w:footnote w:type="continuationSeparator" w:id="0">
    <w:p w14:paraId="40E09454" w14:textId="77777777" w:rsidR="004B7B83" w:rsidRDefault="004B7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81E01" w14:textId="52906BC6" w:rsidR="00DB71A5" w:rsidRPr="00AF28BE" w:rsidRDefault="00F07A2E" w:rsidP="00F17DA4">
    <w:pPr>
      <w:pStyle w:val="a6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6934079" wp14:editId="7002291D">
          <wp:simplePos x="0" y="0"/>
          <wp:positionH relativeFrom="margin">
            <wp:posOffset>-497205</wp:posOffset>
          </wp:positionH>
          <wp:positionV relativeFrom="paragraph">
            <wp:posOffset>-103505</wp:posOffset>
          </wp:positionV>
          <wp:extent cx="6717030" cy="791210"/>
          <wp:effectExtent l="0" t="0" r="0" b="8890"/>
          <wp:wrapTopAndBottom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17030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9292C"/>
    <w:multiLevelType w:val="hybridMultilevel"/>
    <w:tmpl w:val="4732DD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4D0D3A"/>
    <w:multiLevelType w:val="hybridMultilevel"/>
    <w:tmpl w:val="2C203E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C3C"/>
    <w:rsid w:val="00000725"/>
    <w:rsid w:val="0002725D"/>
    <w:rsid w:val="000306AF"/>
    <w:rsid w:val="00032739"/>
    <w:rsid w:val="00035A93"/>
    <w:rsid w:val="00037A0C"/>
    <w:rsid w:val="00092118"/>
    <w:rsid w:val="000B05C2"/>
    <w:rsid w:val="000C61D5"/>
    <w:rsid w:val="000D2C9D"/>
    <w:rsid w:val="000D5001"/>
    <w:rsid w:val="000D7834"/>
    <w:rsid w:val="000D7CB1"/>
    <w:rsid w:val="001105A8"/>
    <w:rsid w:val="00117D0C"/>
    <w:rsid w:val="001279AA"/>
    <w:rsid w:val="0014471D"/>
    <w:rsid w:val="00154EDC"/>
    <w:rsid w:val="00162D33"/>
    <w:rsid w:val="00172C81"/>
    <w:rsid w:val="001A71B4"/>
    <w:rsid w:val="001A7687"/>
    <w:rsid w:val="001B59AF"/>
    <w:rsid w:val="001C4050"/>
    <w:rsid w:val="001C53BE"/>
    <w:rsid w:val="001D4F5B"/>
    <w:rsid w:val="00201BEB"/>
    <w:rsid w:val="002040EF"/>
    <w:rsid w:val="002105C0"/>
    <w:rsid w:val="00220D54"/>
    <w:rsid w:val="0028520F"/>
    <w:rsid w:val="00296992"/>
    <w:rsid w:val="002A7B09"/>
    <w:rsid w:val="002B471C"/>
    <w:rsid w:val="002C55B6"/>
    <w:rsid w:val="002C6E2E"/>
    <w:rsid w:val="002E2261"/>
    <w:rsid w:val="002F7379"/>
    <w:rsid w:val="003132A3"/>
    <w:rsid w:val="00322C25"/>
    <w:rsid w:val="00323C8B"/>
    <w:rsid w:val="00342C9C"/>
    <w:rsid w:val="00353931"/>
    <w:rsid w:val="00363885"/>
    <w:rsid w:val="0037786C"/>
    <w:rsid w:val="003836F6"/>
    <w:rsid w:val="003842E1"/>
    <w:rsid w:val="003911D6"/>
    <w:rsid w:val="003A1775"/>
    <w:rsid w:val="003A2687"/>
    <w:rsid w:val="003A774E"/>
    <w:rsid w:val="003C5C50"/>
    <w:rsid w:val="003D1B77"/>
    <w:rsid w:val="003D2134"/>
    <w:rsid w:val="003E62D0"/>
    <w:rsid w:val="004038AD"/>
    <w:rsid w:val="00405217"/>
    <w:rsid w:val="0041508B"/>
    <w:rsid w:val="00426860"/>
    <w:rsid w:val="004475BC"/>
    <w:rsid w:val="00456936"/>
    <w:rsid w:val="0045743E"/>
    <w:rsid w:val="00461AE5"/>
    <w:rsid w:val="00462DEF"/>
    <w:rsid w:val="00492992"/>
    <w:rsid w:val="004A02B6"/>
    <w:rsid w:val="004B7B83"/>
    <w:rsid w:val="004C45E4"/>
    <w:rsid w:val="004C524C"/>
    <w:rsid w:val="004E30B9"/>
    <w:rsid w:val="004E583B"/>
    <w:rsid w:val="004E5A04"/>
    <w:rsid w:val="00502BF6"/>
    <w:rsid w:val="00531CE3"/>
    <w:rsid w:val="00537463"/>
    <w:rsid w:val="005439FB"/>
    <w:rsid w:val="00560C74"/>
    <w:rsid w:val="00584BC0"/>
    <w:rsid w:val="005949DC"/>
    <w:rsid w:val="005B35B7"/>
    <w:rsid w:val="005C2178"/>
    <w:rsid w:val="005D561E"/>
    <w:rsid w:val="005E3660"/>
    <w:rsid w:val="005E4F46"/>
    <w:rsid w:val="005F0F1F"/>
    <w:rsid w:val="00603D8C"/>
    <w:rsid w:val="00610948"/>
    <w:rsid w:val="006137CD"/>
    <w:rsid w:val="00613C3C"/>
    <w:rsid w:val="00613E94"/>
    <w:rsid w:val="00614457"/>
    <w:rsid w:val="00620B15"/>
    <w:rsid w:val="00650F8E"/>
    <w:rsid w:val="0065767E"/>
    <w:rsid w:val="0066086E"/>
    <w:rsid w:val="00672F5E"/>
    <w:rsid w:val="00683A85"/>
    <w:rsid w:val="00684568"/>
    <w:rsid w:val="00697D96"/>
    <w:rsid w:val="006D12AF"/>
    <w:rsid w:val="006E289D"/>
    <w:rsid w:val="006E3908"/>
    <w:rsid w:val="006E4221"/>
    <w:rsid w:val="006E733B"/>
    <w:rsid w:val="006F033C"/>
    <w:rsid w:val="006F100D"/>
    <w:rsid w:val="006F783B"/>
    <w:rsid w:val="007038DE"/>
    <w:rsid w:val="00725D2C"/>
    <w:rsid w:val="00726301"/>
    <w:rsid w:val="007309EA"/>
    <w:rsid w:val="007327E3"/>
    <w:rsid w:val="00732BDE"/>
    <w:rsid w:val="00735C7D"/>
    <w:rsid w:val="00744A3D"/>
    <w:rsid w:val="00751087"/>
    <w:rsid w:val="00754D39"/>
    <w:rsid w:val="00772D79"/>
    <w:rsid w:val="0078096F"/>
    <w:rsid w:val="00781FE2"/>
    <w:rsid w:val="00787B96"/>
    <w:rsid w:val="007C4507"/>
    <w:rsid w:val="007E08CA"/>
    <w:rsid w:val="007F0F24"/>
    <w:rsid w:val="0080702A"/>
    <w:rsid w:val="008269E8"/>
    <w:rsid w:val="00852344"/>
    <w:rsid w:val="008564C6"/>
    <w:rsid w:val="008733E3"/>
    <w:rsid w:val="00882ABD"/>
    <w:rsid w:val="00897985"/>
    <w:rsid w:val="008A106B"/>
    <w:rsid w:val="008A1CE4"/>
    <w:rsid w:val="008A378F"/>
    <w:rsid w:val="008B43E3"/>
    <w:rsid w:val="008B4DFC"/>
    <w:rsid w:val="008E3EF8"/>
    <w:rsid w:val="009243D9"/>
    <w:rsid w:val="00924C57"/>
    <w:rsid w:val="00966322"/>
    <w:rsid w:val="00974B2F"/>
    <w:rsid w:val="009804FB"/>
    <w:rsid w:val="009913D6"/>
    <w:rsid w:val="009A5104"/>
    <w:rsid w:val="009B004A"/>
    <w:rsid w:val="009B7679"/>
    <w:rsid w:val="009C6D4C"/>
    <w:rsid w:val="009D2945"/>
    <w:rsid w:val="009D2D33"/>
    <w:rsid w:val="009D62E7"/>
    <w:rsid w:val="00A23E09"/>
    <w:rsid w:val="00A26D42"/>
    <w:rsid w:val="00A4096A"/>
    <w:rsid w:val="00A42B0F"/>
    <w:rsid w:val="00A55192"/>
    <w:rsid w:val="00A64DD0"/>
    <w:rsid w:val="00A75796"/>
    <w:rsid w:val="00A85BC0"/>
    <w:rsid w:val="00AC73C4"/>
    <w:rsid w:val="00AD0B0B"/>
    <w:rsid w:val="00AD64CF"/>
    <w:rsid w:val="00AE056C"/>
    <w:rsid w:val="00AE62AF"/>
    <w:rsid w:val="00AF28BE"/>
    <w:rsid w:val="00B021B6"/>
    <w:rsid w:val="00B10BBE"/>
    <w:rsid w:val="00B267D3"/>
    <w:rsid w:val="00B56520"/>
    <w:rsid w:val="00B5740B"/>
    <w:rsid w:val="00B6175B"/>
    <w:rsid w:val="00B67371"/>
    <w:rsid w:val="00B67A8E"/>
    <w:rsid w:val="00B739D0"/>
    <w:rsid w:val="00B74178"/>
    <w:rsid w:val="00B777CA"/>
    <w:rsid w:val="00B945CB"/>
    <w:rsid w:val="00BA748B"/>
    <w:rsid w:val="00BB1633"/>
    <w:rsid w:val="00BB4215"/>
    <w:rsid w:val="00BC65EF"/>
    <w:rsid w:val="00BD51CA"/>
    <w:rsid w:val="00C23C6A"/>
    <w:rsid w:val="00C308B8"/>
    <w:rsid w:val="00C42442"/>
    <w:rsid w:val="00C625C0"/>
    <w:rsid w:val="00C727EA"/>
    <w:rsid w:val="00C849F7"/>
    <w:rsid w:val="00C861A5"/>
    <w:rsid w:val="00CA0476"/>
    <w:rsid w:val="00CD301D"/>
    <w:rsid w:val="00CE15EC"/>
    <w:rsid w:val="00CE5329"/>
    <w:rsid w:val="00CE7902"/>
    <w:rsid w:val="00CF54CB"/>
    <w:rsid w:val="00D03634"/>
    <w:rsid w:val="00D11FBC"/>
    <w:rsid w:val="00D12256"/>
    <w:rsid w:val="00D1348F"/>
    <w:rsid w:val="00D54C26"/>
    <w:rsid w:val="00D64D12"/>
    <w:rsid w:val="00D70088"/>
    <w:rsid w:val="00D9165A"/>
    <w:rsid w:val="00D9569A"/>
    <w:rsid w:val="00DB71A5"/>
    <w:rsid w:val="00DC3BB0"/>
    <w:rsid w:val="00DD50F5"/>
    <w:rsid w:val="00DD69CE"/>
    <w:rsid w:val="00DE1E5B"/>
    <w:rsid w:val="00DE1E64"/>
    <w:rsid w:val="00DE7A34"/>
    <w:rsid w:val="00DF20F0"/>
    <w:rsid w:val="00DF7F32"/>
    <w:rsid w:val="00E1014A"/>
    <w:rsid w:val="00E214B6"/>
    <w:rsid w:val="00E260F8"/>
    <w:rsid w:val="00E36286"/>
    <w:rsid w:val="00E366F5"/>
    <w:rsid w:val="00E400DD"/>
    <w:rsid w:val="00E5008D"/>
    <w:rsid w:val="00E62F24"/>
    <w:rsid w:val="00E703BC"/>
    <w:rsid w:val="00E74473"/>
    <w:rsid w:val="00E80ACC"/>
    <w:rsid w:val="00E813EF"/>
    <w:rsid w:val="00E90566"/>
    <w:rsid w:val="00EA3E1F"/>
    <w:rsid w:val="00EB7AA8"/>
    <w:rsid w:val="00EC0F59"/>
    <w:rsid w:val="00EC147E"/>
    <w:rsid w:val="00EC58D5"/>
    <w:rsid w:val="00EC5D94"/>
    <w:rsid w:val="00ED01EE"/>
    <w:rsid w:val="00ED0B6C"/>
    <w:rsid w:val="00ED2226"/>
    <w:rsid w:val="00ED59C3"/>
    <w:rsid w:val="00EE17F7"/>
    <w:rsid w:val="00EE5063"/>
    <w:rsid w:val="00F07A2E"/>
    <w:rsid w:val="00F17DA4"/>
    <w:rsid w:val="00F41D16"/>
    <w:rsid w:val="00F67157"/>
    <w:rsid w:val="00F83F77"/>
    <w:rsid w:val="00F90050"/>
    <w:rsid w:val="00F96B76"/>
    <w:rsid w:val="00FA1553"/>
    <w:rsid w:val="00FB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454C42"/>
  <w15:docId w15:val="{5E53BE94-A58F-4BE8-A27A-6048C31AB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DIN Pro Regular" w:eastAsia="DIN Pro Regular" w:hAnsi="DIN Pro Regular" w:cs="DIN Pro Regular"/>
    </w:rPr>
  </w:style>
  <w:style w:type="paragraph" w:styleId="1">
    <w:name w:val="heading 1"/>
    <w:basedOn w:val="a"/>
    <w:uiPriority w:val="1"/>
    <w:qFormat/>
    <w:pPr>
      <w:ind w:left="333"/>
      <w:outlineLvl w:val="0"/>
    </w:pPr>
    <w:rPr>
      <w:rFonts w:ascii="DIN Pro Medium" w:eastAsia="DIN Pro Medium" w:hAnsi="DIN Pro Medium" w:cs="DIN Pro Medium"/>
      <w:i/>
      <w:sz w:val="26"/>
      <w:szCs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569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32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D1225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12256"/>
    <w:rPr>
      <w:rFonts w:ascii="DIN Pro Regular" w:eastAsia="DIN Pro Regular" w:hAnsi="DIN Pro Regular" w:cs="DIN Pro Regular"/>
    </w:rPr>
  </w:style>
  <w:style w:type="paragraph" w:styleId="a8">
    <w:name w:val="footer"/>
    <w:basedOn w:val="a"/>
    <w:link w:val="a9"/>
    <w:unhideWhenUsed/>
    <w:rsid w:val="00D1225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12256"/>
    <w:rPr>
      <w:rFonts w:ascii="DIN Pro Regular" w:eastAsia="DIN Pro Regular" w:hAnsi="DIN Pro Regular" w:cs="DIN Pro Regular"/>
    </w:rPr>
  </w:style>
  <w:style w:type="character" w:styleId="aa">
    <w:name w:val="Placeholder Text"/>
    <w:basedOn w:val="a0"/>
    <w:uiPriority w:val="99"/>
    <w:semiHidden/>
    <w:rsid w:val="00613C3C"/>
    <w:rPr>
      <w:color w:val="808080"/>
    </w:rPr>
  </w:style>
  <w:style w:type="table" w:styleId="ab">
    <w:name w:val="Table Grid"/>
    <w:basedOn w:val="a1"/>
    <w:uiPriority w:val="39"/>
    <w:rsid w:val="00EC1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D2C9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D2C9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D2C9D"/>
    <w:rPr>
      <w:rFonts w:ascii="DIN Pro Regular" w:eastAsia="DIN Pro Regular" w:hAnsi="DIN Pro Regular" w:cs="DIN Pro Regular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D2C9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D2C9D"/>
    <w:rPr>
      <w:rFonts w:ascii="DIN Pro Regular" w:eastAsia="DIN Pro Regular" w:hAnsi="DIN Pro Regular" w:cs="DIN Pro Regular"/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0D2C9D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0D2C9D"/>
    <w:rPr>
      <w:rFonts w:ascii="Segoe UI" w:eastAsia="DIN Pro Regular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D9569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132A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81FE2"/>
    <w:rPr>
      <w:rFonts w:ascii="DIN Pro Regular" w:eastAsia="DIN Pro Regular" w:hAnsi="DIN Pro Regular" w:cs="DIN Pro Regular"/>
    </w:rPr>
  </w:style>
  <w:style w:type="table" w:customStyle="1" w:styleId="10">
    <w:name w:val="Сетка таблицы1"/>
    <w:basedOn w:val="a1"/>
    <w:next w:val="ab"/>
    <w:uiPriority w:val="39"/>
    <w:rsid w:val="0000072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b"/>
    <w:uiPriority w:val="39"/>
    <w:rsid w:val="0014471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b"/>
    <w:uiPriority w:val="39"/>
    <w:rsid w:val="00E101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3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ac\Documents\&#1053;&#1072;&#1089;&#1090;&#1088;&#1072;&#1080;&#1074;&#1072;&#1077;&#1084;&#1099;&#1077;%20&#1096;&#1072;&#1073;&#1083;&#1086;&#1085;&#1099;%20Office\&#1040;&#1085;&#1082;&#1077;&#1090;&#1072;%20&#1076;&#1083;&#1103;%20&#1050;&#1055;_&#1087;&#1086;&#1083;&#1085;&#1072;&#1103;%20&#1074;&#1077;&#1088;&#1089;&#1080;&#1103;_&#1074;&#1072;&#1088;&#1080;&#1072;&#1085;&#1090;_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F98AF-8139-483C-9EE7-BEA6E524A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Анкета для КП_полная версия_вариант_1</Template>
  <TotalTime>79</TotalTime>
  <Pages>3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Анкета для КП_полная версия_вариант_1.cdr</vt:lpstr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Анкета для КП_полная версия_вариант_1.cdr</dc:title>
  <dc:creator>Пользователь Windows</dc:creator>
  <cp:lastModifiedBy>Molodykh</cp:lastModifiedBy>
  <cp:revision>3</cp:revision>
  <cp:lastPrinted>2019-10-18T04:48:00Z</cp:lastPrinted>
  <dcterms:created xsi:type="dcterms:W3CDTF">2025-08-04T07:20:00Z</dcterms:created>
  <dcterms:modified xsi:type="dcterms:W3CDTF">2025-08-04T08:39:00Z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2019-09-26T00:00:00Z</vt:filetime>
  </property>
</Properties>
</file>