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DD38E" w14:textId="77777777" w:rsidR="00F67157" w:rsidRPr="002F0E68" w:rsidRDefault="00F67157">
      <w:pPr>
        <w:pStyle w:val="a3"/>
        <w:spacing w:before="1"/>
        <w:rPr>
          <w:rFonts w:asciiTheme="minorHAnsi" w:hAnsiTheme="minorHAnsi" w:cstheme="minorHAnsi"/>
          <w:sz w:val="10"/>
        </w:rPr>
      </w:pPr>
    </w:p>
    <w:p w14:paraId="1C89AD3A" w14:textId="77777777" w:rsidR="00F67157" w:rsidRPr="002F0E68" w:rsidRDefault="00F67157">
      <w:pPr>
        <w:pStyle w:val="a3"/>
        <w:spacing w:before="1"/>
        <w:rPr>
          <w:rFonts w:asciiTheme="minorHAnsi" w:hAnsiTheme="minorHAnsi" w:cstheme="minorHAnsi"/>
          <w:sz w:val="10"/>
        </w:rPr>
      </w:pPr>
    </w:p>
    <w:tbl>
      <w:tblPr>
        <w:tblStyle w:val="ab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5C2178" w:rsidRPr="002F0E68" w14:paraId="2A149420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8C75E36" w14:textId="77777777" w:rsidR="00F67157" w:rsidRPr="002F0E68" w:rsidRDefault="00F67157" w:rsidP="00F17DA4">
            <w:pPr>
              <w:pStyle w:val="a3"/>
              <w:ind w:left="57"/>
              <w:rPr>
                <w:rFonts w:asciiTheme="minorHAnsi" w:hAnsiTheme="minorHAnsi" w:cstheme="minorHAnsi"/>
                <w:lang w:val="ru-RU"/>
              </w:rPr>
            </w:pPr>
            <w:bookmarkStart w:id="0" w:name="Страница_1"/>
            <w:bookmarkEnd w:id="0"/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3763D25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5E54B2E5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28367BD" w14:textId="77777777" w:rsidR="00E260F8" w:rsidRPr="002F0E68" w:rsidRDefault="00E260F8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62FAEE1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4A76499A" w14:textId="77777777" w:rsidTr="00E03A42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25FEE21" w14:textId="77777777" w:rsidR="00F67157" w:rsidRPr="002F0E68" w:rsidRDefault="00E260F8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21A7BFE" wp14:editId="2D13B5D0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2F0E68">
              <w:rPr>
                <w:rFonts w:asciiTheme="minorHAnsi" w:hAnsiTheme="minorHAnsi" w:cstheme="minorHAnsi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53F5A41" w14:textId="77777777" w:rsidR="00F67157" w:rsidRPr="002F0E68" w:rsidRDefault="00F67157" w:rsidP="00AF28BE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3513EB46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6F2788E" w14:textId="77777777" w:rsidR="00EB7AA8" w:rsidRPr="002F0E68" w:rsidRDefault="00EB7AA8">
            <w:pPr>
              <w:pStyle w:val="a3"/>
              <w:spacing w:before="130"/>
              <w:rPr>
                <w:rFonts w:asciiTheme="minorHAnsi" w:hAnsiTheme="minorHAnsi" w:cstheme="minorHAnsi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F07B0BD" w14:textId="77777777" w:rsidR="00EB7AA8" w:rsidRPr="002F0E68" w:rsidRDefault="00EB7AA8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1C7BF4E3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835A123" w14:textId="77777777" w:rsidR="00F67157" w:rsidRPr="002F0E68" w:rsidRDefault="00F67157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C73AB36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2030AB45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A6E59C4" w14:textId="77777777" w:rsidR="00882ABD" w:rsidRPr="002F0E68" w:rsidRDefault="00882ABD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676A1F9" w14:textId="77777777" w:rsidR="00882ABD" w:rsidRPr="002F0E68" w:rsidRDefault="00882AB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1C447AD5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627396E" w14:textId="77777777" w:rsidR="00F67157" w:rsidRPr="002F0E68" w:rsidRDefault="00F67157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Вид объекта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9D2EFC1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4E48E6DA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A290E4E" w14:textId="77777777" w:rsidR="00E260F8" w:rsidRPr="002F0E68" w:rsidRDefault="00E260F8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4168067" w14:textId="77777777" w:rsidR="00E260F8" w:rsidRPr="002F0E68" w:rsidRDefault="00E260F8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4AFA79FB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DCD2790" w14:textId="77777777" w:rsidR="00F67157" w:rsidRPr="002F0E68" w:rsidRDefault="00F67157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273AE82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04C2CCB5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6267A56" w14:textId="77777777" w:rsidR="00E260F8" w:rsidRPr="002F0E68" w:rsidRDefault="00E260F8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D2FFB27" w14:textId="77777777" w:rsidR="00E260F8" w:rsidRPr="002F0E68" w:rsidRDefault="00E260F8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3CA249B1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033DE72" w14:textId="77777777" w:rsidR="00F67157" w:rsidRPr="002F0E68" w:rsidRDefault="00F67157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0E99914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2CBF3796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8F1D255" w14:textId="77777777" w:rsidR="00E260F8" w:rsidRPr="002F0E68" w:rsidRDefault="00E260F8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01EE836" w14:textId="77777777" w:rsidR="00E260F8" w:rsidRPr="002F0E68" w:rsidRDefault="00E260F8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1FC7EDD2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EC43269" w14:textId="77777777" w:rsidR="00F67157" w:rsidRPr="002F0E68" w:rsidRDefault="00F67157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7CEB379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79F0F0CF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3FB41FE" w14:textId="77777777" w:rsidR="00E260F8" w:rsidRPr="002F0E68" w:rsidRDefault="00E260F8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91F89A8" w14:textId="77777777" w:rsidR="00E260F8" w:rsidRPr="002F0E68" w:rsidRDefault="00E260F8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2DEDC2CB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B531BED" w14:textId="77777777" w:rsidR="00F67157" w:rsidRPr="002F0E68" w:rsidRDefault="00F67157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</w:rPr>
            </w:pPr>
            <w:r w:rsidRPr="002F0E68">
              <w:rPr>
                <w:rFonts w:asciiTheme="minorHAnsi" w:hAnsiTheme="minorHAnsi" w:cstheme="minorHAnsi"/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E632E23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666E048A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556A391" w14:textId="77777777" w:rsidR="00E260F8" w:rsidRPr="002F0E68" w:rsidRDefault="00E260F8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7CD9F88" w14:textId="77777777" w:rsidR="00E260F8" w:rsidRPr="002F0E68" w:rsidRDefault="00E260F8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2F0E68" w14:paraId="5BEBBBDD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5B0FDB2" w14:textId="77777777" w:rsidR="00F67157" w:rsidRPr="002F0E68" w:rsidRDefault="00F67157" w:rsidP="002E2261">
            <w:pPr>
              <w:pStyle w:val="a3"/>
              <w:spacing w:before="130"/>
              <w:ind w:left="57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Сфера деятельности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016E28" w14:textId="77777777" w:rsidR="00F67157" w:rsidRPr="002F0E68" w:rsidRDefault="00F671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7D92E420" w14:textId="77777777" w:rsidR="00F67157" w:rsidRPr="002F0E68" w:rsidRDefault="00FD41B2">
      <w:pPr>
        <w:pStyle w:val="a3"/>
        <w:spacing w:before="130"/>
        <w:ind w:left="348"/>
        <w:rPr>
          <w:rFonts w:asciiTheme="minorHAnsi" w:hAnsiTheme="minorHAnsi" w:cstheme="minorHAnsi"/>
          <w:color w:val="313130"/>
          <w:sz w:val="18"/>
          <w:szCs w:val="18"/>
          <w:lang w:val="ru-RU"/>
        </w:rPr>
      </w:pPr>
      <w:r w:rsidRPr="002F0E68">
        <w:rPr>
          <w:rFonts w:asciiTheme="minorHAnsi" w:hAnsiTheme="minorHAnsi" w:cstheme="minorHAnsi"/>
          <w:i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832C4AD" wp14:editId="7EB01210">
                <wp:simplePos x="0" y="0"/>
                <wp:positionH relativeFrom="page">
                  <wp:posOffset>1033153</wp:posOffset>
                </wp:positionH>
                <wp:positionV relativeFrom="paragraph">
                  <wp:posOffset>212873</wp:posOffset>
                </wp:positionV>
                <wp:extent cx="0" cy="231569"/>
                <wp:effectExtent l="19050" t="0" r="19050" b="35560"/>
                <wp:wrapNone/>
                <wp:docPr id="12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569"/>
                        </a:xfrm>
                        <a:prstGeom prst="line">
                          <a:avLst/>
                        </a:prstGeom>
                        <a:noFill/>
                        <a:ln w="28776">
                          <a:solidFill>
                            <a:srgbClr val="415F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30C22" id="Line 109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35pt,16.75pt" to="81.3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a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TWBV&#10;ErewpB2XDKXJ0k+n0zaHoFLuje+PXOSL3iny3SKpygbLIwssX68aElOfEb9J8Qerocah+6woxOCT&#10;U2FUl9q0HhKGgC5hI9dhI+ziEOkvCdxOntLpLNCJ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" strokecolor="#415fb1" strokeweight=".79933mm">
                <w10:wrap anchorx="page"/>
              </v:line>
            </w:pict>
          </mc:Fallback>
        </mc:AlternateContent>
      </w:r>
    </w:p>
    <w:tbl>
      <w:tblPr>
        <w:tblStyle w:val="ab"/>
        <w:tblW w:w="9517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113"/>
        <w:gridCol w:w="2374"/>
        <w:gridCol w:w="426"/>
        <w:gridCol w:w="709"/>
        <w:gridCol w:w="1254"/>
        <w:gridCol w:w="1197"/>
        <w:gridCol w:w="1130"/>
        <w:gridCol w:w="1110"/>
        <w:gridCol w:w="1120"/>
        <w:gridCol w:w="84"/>
      </w:tblGrid>
      <w:tr w:rsidR="00DE1E5B" w:rsidRPr="002F0E68" w14:paraId="0A15F6DC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7468D79" w14:textId="77777777" w:rsidR="00DE1E5B" w:rsidRPr="002F0E68" w:rsidRDefault="00FD41B2" w:rsidP="002E2261">
            <w:pPr>
              <w:pStyle w:val="a3"/>
              <w:rPr>
                <w:rFonts w:asciiTheme="minorHAnsi" w:eastAsia="DIN Pro Medium" w:hAnsiTheme="minorHAnsi" w:cstheme="minorHAnsi"/>
                <w:noProof/>
                <w:sz w:val="24"/>
                <w:szCs w:val="24"/>
                <w:lang w:val="ru-RU" w:eastAsia="ru-RU"/>
              </w:rPr>
            </w:pPr>
            <w:r w:rsidRPr="002F0E68">
              <w:rPr>
                <w:rFonts w:asciiTheme="minorHAnsi" w:eastAsia="DIN Pro Medium" w:hAnsiTheme="minorHAnsi" w:cstheme="minorHAnsi"/>
                <w:noProof/>
                <w:sz w:val="24"/>
                <w:szCs w:val="24"/>
                <w:lang w:val="ru-RU" w:eastAsia="ru-RU"/>
              </w:rPr>
              <w:t>Информация о производстве</w:t>
            </w:r>
          </w:p>
          <w:p w14:paraId="38AE1986" w14:textId="77777777" w:rsidR="00DE1E5B" w:rsidRPr="002F0E68" w:rsidRDefault="00DE1E5B" w:rsidP="00DE1E5B">
            <w:pPr>
              <w:pStyle w:val="a3"/>
              <w:spacing w:before="8"/>
              <w:rPr>
                <w:rFonts w:asciiTheme="minorHAnsi" w:eastAsia="DIN Pro Medium" w:hAnsiTheme="minorHAnsi" w:cstheme="minorHAnsi"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2F0E68" w14:paraId="309942EE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7AC0CD9" w14:textId="77777777" w:rsidR="00924C57" w:rsidRPr="002F0E68" w:rsidRDefault="00FD41B2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Размеры площадки для размещения оборудования (</w:t>
            </w:r>
            <w:proofErr w:type="spellStart"/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ДхШхВ</w:t>
            </w:r>
            <w:proofErr w:type="spellEnd"/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), мм. При возможности приложить план</w:t>
            </w:r>
            <w:r w:rsidR="00924C57" w:rsidRPr="002F0E68">
              <w:rPr>
                <w:rFonts w:asciiTheme="minorHAnsi" w:hAnsiTheme="minorHAnsi" w:cstheme="minorHAnsi"/>
                <w:lang w:val="ru-RU"/>
              </w:rPr>
              <w:t xml:space="preserve">  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E7599C6" w14:textId="77777777" w:rsidR="00924C57" w:rsidRPr="002F0E68" w:rsidRDefault="00924C57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2F0E68" w14:paraId="08820007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A98400" w14:textId="77777777" w:rsidR="005C2178" w:rsidRPr="002F0E68" w:rsidRDefault="005C2178" w:rsidP="00AA6277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C3997D1" w14:textId="77777777" w:rsidR="005C2178" w:rsidRPr="002F0E68" w:rsidRDefault="005C2178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4C3A71" w14:paraId="6F2947C3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E47C184" w14:textId="77777777" w:rsidR="00924C57" w:rsidRPr="002F0E68" w:rsidRDefault="00FD41B2" w:rsidP="009A5104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Число рабочих дней в неделю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1D7CEE7" w14:textId="77777777" w:rsidR="00924C57" w:rsidRPr="002F0E68" w:rsidRDefault="00924C57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4C3A71" w14:paraId="6DCDFFE8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B2E77F" w14:textId="77777777" w:rsidR="005C2178" w:rsidRPr="002F0E68" w:rsidRDefault="005C2178" w:rsidP="009A51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367BD17" w14:textId="77777777" w:rsidR="005C2178" w:rsidRPr="002F0E68" w:rsidRDefault="005C2178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2F0E68" w14:paraId="0728963A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2DF5E7F" w14:textId="77777777" w:rsidR="00924C57" w:rsidRPr="002F0E68" w:rsidRDefault="00FD41B2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Число смен в сутки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E38E151" w14:textId="77777777" w:rsidR="00924C57" w:rsidRPr="002F0E68" w:rsidRDefault="00924C57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</w:rPr>
            </w:pPr>
          </w:p>
        </w:tc>
      </w:tr>
      <w:tr w:rsidR="005C2178" w:rsidRPr="002F0E68" w14:paraId="4F274D66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17F295" w14:textId="77777777" w:rsidR="005C2178" w:rsidRPr="002F0E68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0C20ADC" w14:textId="77777777" w:rsidR="005C2178" w:rsidRPr="002F0E68" w:rsidRDefault="005C2178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</w:rPr>
            </w:pPr>
          </w:p>
        </w:tc>
      </w:tr>
      <w:tr w:rsidR="00924C57" w:rsidRPr="002F0E68" w14:paraId="297B6E98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1D113BA" w14:textId="77777777" w:rsidR="00924C57" w:rsidRPr="002F0E68" w:rsidRDefault="00FD41B2" w:rsidP="00924C5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Продолжительность смены, час.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CEE9FF6" w14:textId="77777777" w:rsidR="00924C57" w:rsidRPr="002F0E68" w:rsidRDefault="00924C57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FD41B2" w:rsidRPr="002F0E68" w14:paraId="02E98470" w14:textId="77777777" w:rsidTr="001410FD">
        <w:trPr>
          <w:gridAfter w:val="7"/>
          <w:wAfter w:w="660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E88F8" w14:textId="77777777" w:rsidR="00FD41B2" w:rsidRPr="002F0E68" w:rsidRDefault="00FD41B2" w:rsidP="00924C57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FD41B2" w:rsidRPr="002F0E68" w14:paraId="0211C085" w14:textId="77777777" w:rsidTr="001410FD">
        <w:trPr>
          <w:gridAfter w:val="7"/>
          <w:wAfter w:w="660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A775B" w14:textId="77777777" w:rsidR="00FD41B2" w:rsidRPr="002F0E68" w:rsidRDefault="00FD41B2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DE1E5B" w:rsidRPr="002F0E68" w14:paraId="4C7C9DD9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136C5B" w14:textId="77777777" w:rsidR="00DE1E5B" w:rsidRPr="002F0E68" w:rsidRDefault="00DE1E5B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43B1DB43" wp14:editId="19355F1A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00084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color w:val="313130"/>
                <w:sz w:val="24"/>
                <w:szCs w:val="24"/>
                <w:lang w:val="ru-RU"/>
              </w:rPr>
              <w:t>Требования к конструкции камеры</w:t>
            </w:r>
          </w:p>
          <w:p w14:paraId="4A30C82F" w14:textId="77777777" w:rsidR="00DE1E5B" w:rsidRPr="002F0E68" w:rsidRDefault="00DE1E5B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FD41B2" w:rsidRPr="004C3A71" w14:paraId="01BFC835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C06173" w14:textId="77777777" w:rsidR="00FD41B2" w:rsidRPr="002F0E68" w:rsidRDefault="001417E5" w:rsidP="00A3798B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Отметить, что включить в состав поставки</w:t>
            </w: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6676DE3" w14:textId="77777777" w:rsidR="00FD41B2" w:rsidRPr="002F0E68" w:rsidRDefault="001417E5" w:rsidP="00A3798B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Оборудование для подготовки поверхности</w:t>
            </w:r>
            <w:r w:rsidR="00FD41B2" w:rsidRPr="002F0E68">
              <w:rPr>
                <w:rFonts w:asciiTheme="minorHAnsi" w:hAnsiTheme="minorHAnsi" w:cstheme="minorHAnsi"/>
                <w:lang w:val="ru-RU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ru-RU"/>
                </w:rPr>
                <w:id w:val="-31965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41B2" w:rsidRPr="002F0E68">
                  <w:rPr>
                    <w:rFonts w:ascii="Segoe UI Symbol" w:eastAsia="MS Gothic" w:hAnsi="Segoe UI Symbol" w:cs="Segoe UI Symbol"/>
                    <w:lang w:val="ru-RU"/>
                  </w:rPr>
                  <w:t>☐</w:t>
                </w:r>
              </w:sdtContent>
            </w:sdt>
          </w:p>
          <w:p w14:paraId="28EF99FF" w14:textId="77777777" w:rsidR="00446C7D" w:rsidRPr="002F0E68" w:rsidRDefault="001417E5" w:rsidP="00A3798B">
            <w:pPr>
              <w:pStyle w:val="a3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Камера напыления</w:t>
            </w:r>
            <w:r w:rsidR="00FD41B2" w:rsidRPr="002F0E68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8"/>
                  <w:lang w:val="ru-RU"/>
                </w:rPr>
                <w:id w:val="191320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41B2" w:rsidRPr="002F0E68">
                  <w:rPr>
                    <w:rFonts w:ascii="Segoe UI Symbol" w:eastAsia="MS Gothic" w:hAnsi="Segoe UI Symbol" w:cs="Segoe UI Symbol"/>
                    <w:szCs w:val="28"/>
                    <w:lang w:val="ru-RU"/>
                  </w:rPr>
                  <w:t>☐</w:t>
                </w:r>
              </w:sdtContent>
            </w:sdt>
          </w:p>
          <w:p w14:paraId="0AF3A122" w14:textId="77777777" w:rsidR="00FD41B2" w:rsidRPr="002F0E68" w:rsidRDefault="001417E5" w:rsidP="00A3798B">
            <w:pPr>
              <w:pStyle w:val="a3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Печь полимеризации</w:t>
            </w:r>
            <w:r w:rsidR="00FD41B2" w:rsidRPr="002F0E68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8"/>
                  <w:lang w:val="ru-RU"/>
                </w:rPr>
                <w:id w:val="-1375457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41B2" w:rsidRPr="002F0E68">
                  <w:rPr>
                    <w:rFonts w:ascii="Segoe UI Symbol" w:eastAsia="MS Gothic" w:hAnsi="Segoe UI Symbol" w:cs="Segoe UI Symbol"/>
                    <w:szCs w:val="28"/>
                    <w:lang w:val="ru-RU"/>
                  </w:rPr>
                  <w:t>☐</w:t>
                </w:r>
              </w:sdtContent>
            </w:sdt>
            <w:r w:rsidR="00FD41B2" w:rsidRPr="002F0E68">
              <w:rPr>
                <w:rFonts w:asciiTheme="minorHAnsi" w:hAnsiTheme="minorHAnsi" w:cstheme="minorHAnsi"/>
                <w:szCs w:val="28"/>
                <w:lang w:val="ru-RU"/>
              </w:rPr>
              <w:t xml:space="preserve">  </w:t>
            </w:r>
          </w:p>
          <w:p w14:paraId="3F79527E" w14:textId="46BF4EA1" w:rsidR="001417E5" w:rsidRPr="002F0E68" w:rsidRDefault="001417E5" w:rsidP="001417E5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Оборудование для нанесения </w:t>
            </w:r>
            <w:sdt>
              <w:sdtPr>
                <w:rPr>
                  <w:rFonts w:asciiTheme="minorHAnsi" w:hAnsiTheme="minorHAnsi" w:cstheme="minorHAnsi"/>
                  <w:lang w:val="ru-RU"/>
                </w:rPr>
                <w:id w:val="548109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71">
                  <w:rPr>
                    <w:rFonts w:ascii="MS Gothic" w:eastAsia="MS Gothic" w:hAnsi="MS Gothic" w:cstheme="minorHAnsi" w:hint="eastAsia"/>
                    <w:lang w:val="ru-RU"/>
                  </w:rPr>
                  <w:t>☐</w:t>
                </w:r>
              </w:sdtContent>
            </w:sdt>
          </w:p>
          <w:p w14:paraId="2C5E8E02" w14:textId="77777777" w:rsidR="00446C7D" w:rsidRPr="002F0E68" w:rsidRDefault="001417E5" w:rsidP="001417E5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Транспортная система </w:t>
            </w:r>
            <w:sdt>
              <w:sdtPr>
                <w:rPr>
                  <w:rFonts w:asciiTheme="minorHAnsi" w:hAnsiTheme="minorHAnsi" w:cstheme="minorHAnsi"/>
                  <w:lang w:val="ru-RU"/>
                </w:rPr>
                <w:id w:val="175927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0E68">
                  <w:rPr>
                    <w:rFonts w:ascii="Segoe UI Symbol" w:eastAsia="MS Gothic" w:hAnsi="Segoe UI Symbol" w:cs="Segoe UI Symbol"/>
                    <w:lang w:val="ru-RU"/>
                  </w:rPr>
                  <w:t>☐</w:t>
                </w:r>
              </w:sdtContent>
            </w:sdt>
          </w:p>
          <w:p w14:paraId="427A9B39" w14:textId="77777777" w:rsidR="001417E5" w:rsidRPr="002F0E68" w:rsidRDefault="001417E5" w:rsidP="001417E5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Порошковая краска </w:t>
            </w:r>
            <w:sdt>
              <w:sdtPr>
                <w:rPr>
                  <w:rFonts w:asciiTheme="minorHAnsi" w:hAnsiTheme="minorHAnsi" w:cstheme="minorHAnsi"/>
                  <w:lang w:val="ru-RU"/>
                </w:rPr>
                <w:id w:val="-99425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0E68">
                  <w:rPr>
                    <w:rFonts w:ascii="Segoe UI Symbol" w:eastAsia="MS Gothic" w:hAnsi="Segoe UI Symbol" w:cs="Segoe UI Symbol"/>
                    <w:lang w:val="ru-RU"/>
                  </w:rPr>
                  <w:t>☐</w:t>
                </w:r>
              </w:sdtContent>
            </w:sdt>
          </w:p>
          <w:p w14:paraId="74A1B1E5" w14:textId="77777777" w:rsidR="001417E5" w:rsidRPr="002F0E68" w:rsidRDefault="001417E5" w:rsidP="001417E5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Разработка технологии нанесения покрытия </w:t>
            </w:r>
            <w:sdt>
              <w:sdtPr>
                <w:rPr>
                  <w:rFonts w:asciiTheme="minorHAnsi" w:hAnsiTheme="minorHAnsi" w:cstheme="minorHAnsi"/>
                  <w:lang w:val="ru-RU"/>
                </w:rPr>
                <w:id w:val="1209537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0E68">
                  <w:rPr>
                    <w:rFonts w:ascii="Segoe UI Symbol" w:eastAsia="MS Gothic" w:hAnsi="Segoe UI Symbol" w:cs="Segoe UI Symbol"/>
                    <w:lang w:val="ru-RU"/>
                  </w:rPr>
                  <w:t>☐</w:t>
                </w:r>
              </w:sdtContent>
            </w:sdt>
          </w:p>
          <w:p w14:paraId="7A329660" w14:textId="77777777" w:rsidR="001417E5" w:rsidRPr="002F0E68" w:rsidRDefault="001417E5" w:rsidP="001417E5">
            <w:pPr>
              <w:pStyle w:val="a3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2F0E68" w14:paraId="3BD58113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7038F3" w14:textId="77777777" w:rsidR="002B7AD6" w:rsidRPr="002F0E68" w:rsidRDefault="002B7AD6" w:rsidP="00AA6277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  <w:p w14:paraId="2D4595C0" w14:textId="77777777" w:rsidR="00446C7D" w:rsidRPr="002F0E68" w:rsidRDefault="00446C7D" w:rsidP="00AA6277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  <w:p w14:paraId="6C488954" w14:textId="77777777" w:rsidR="00236607" w:rsidRPr="002F0E68" w:rsidRDefault="00236607" w:rsidP="00236607">
            <w:pPr>
              <w:rPr>
                <w:rFonts w:asciiTheme="minorHAnsi" w:hAnsiTheme="minorHAnsi" w:cstheme="minorHAnsi"/>
                <w:lang w:val="ru-RU"/>
              </w:rPr>
            </w:pPr>
          </w:p>
          <w:p w14:paraId="3C319605" w14:textId="77777777" w:rsidR="00DE1E5B" w:rsidRPr="002F0E68" w:rsidRDefault="00DE1E5B" w:rsidP="00AA6277">
            <w:pPr>
              <w:pStyle w:val="a3"/>
              <w:spacing w:before="13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2F8E200B" wp14:editId="7A70174A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78616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11DB9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65pt,6.2pt" to="2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393A7528" wp14:editId="12AD625D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0A353AB" wp14:editId="34CD7E58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</w:t>
            </w:r>
            <w:r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Технологические операции и технологические режимы</w:t>
            </w:r>
          </w:p>
          <w:p w14:paraId="55551362" w14:textId="77777777" w:rsidR="00DE1E5B" w:rsidRPr="002F0E68" w:rsidRDefault="00DE1E5B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446C7D" w:rsidRPr="002F0E68" w14:paraId="0B4FA565" w14:textId="77777777" w:rsidTr="001410FD">
        <w:trPr>
          <w:gridBefore w:val="1"/>
          <w:wBefore w:w="113" w:type="dxa"/>
        </w:trPr>
        <w:tc>
          <w:tcPr>
            <w:tcW w:w="23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08C59404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lastRenderedPageBreak/>
              <w:t>Наименование</w:t>
            </w:r>
          </w:p>
          <w:p w14:paraId="1ECC1653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изделия</w:t>
            </w:r>
          </w:p>
        </w:tc>
        <w:tc>
          <w:tcPr>
            <w:tcW w:w="113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168142D3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Длина, мм</w:t>
            </w:r>
          </w:p>
        </w:tc>
        <w:tc>
          <w:tcPr>
            <w:tcW w:w="12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77ED55DE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Ширина, мм</w:t>
            </w:r>
          </w:p>
        </w:tc>
        <w:tc>
          <w:tcPr>
            <w:tcW w:w="11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67040ED8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Высота, мм</w:t>
            </w:r>
          </w:p>
        </w:tc>
        <w:tc>
          <w:tcPr>
            <w:tcW w:w="113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21BA7593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Масса, кг</w:t>
            </w:r>
          </w:p>
        </w:tc>
        <w:tc>
          <w:tcPr>
            <w:tcW w:w="11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093D3A9C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Кол-во в месяц</w:t>
            </w:r>
          </w:p>
        </w:tc>
        <w:tc>
          <w:tcPr>
            <w:tcW w:w="120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0CFE1A9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Материал </w:t>
            </w:r>
          </w:p>
        </w:tc>
      </w:tr>
      <w:tr w:rsidR="00446C7D" w:rsidRPr="002F0E68" w14:paraId="10CC43C3" w14:textId="77777777" w:rsidTr="001410FD">
        <w:trPr>
          <w:gridBefore w:val="1"/>
          <w:wBefore w:w="113" w:type="dxa"/>
        </w:trPr>
        <w:tc>
          <w:tcPr>
            <w:tcW w:w="23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0988DB8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1</w:t>
            </w:r>
          </w:p>
        </w:tc>
        <w:tc>
          <w:tcPr>
            <w:tcW w:w="113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25B6B1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8292EE5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EF8EE99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3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EE60A2B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A21025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0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F64959B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46C7D" w:rsidRPr="002F0E68" w14:paraId="6E494BE6" w14:textId="77777777" w:rsidTr="001410FD">
        <w:trPr>
          <w:gridBefore w:val="1"/>
          <w:wBefore w:w="113" w:type="dxa"/>
        </w:trPr>
        <w:tc>
          <w:tcPr>
            <w:tcW w:w="23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07504B43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E63FE64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D230CE2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4B209A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3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D2A07F1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07F7713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0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507FB88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46C7D" w:rsidRPr="002F0E68" w14:paraId="196CC5DD" w14:textId="77777777" w:rsidTr="001410FD">
        <w:trPr>
          <w:gridBefore w:val="1"/>
          <w:wBefore w:w="113" w:type="dxa"/>
        </w:trPr>
        <w:tc>
          <w:tcPr>
            <w:tcW w:w="23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0CF198F0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3</w:t>
            </w:r>
          </w:p>
        </w:tc>
        <w:tc>
          <w:tcPr>
            <w:tcW w:w="113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B84F5B2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6D28495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5351693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3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0B00C6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CD9715C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0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CDEC65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46C7D" w:rsidRPr="002F0E68" w14:paraId="3A52108B" w14:textId="77777777" w:rsidTr="001410FD">
        <w:trPr>
          <w:gridBefore w:val="1"/>
          <w:wBefore w:w="113" w:type="dxa"/>
        </w:trPr>
        <w:tc>
          <w:tcPr>
            <w:tcW w:w="237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7CEF6E39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4</w:t>
            </w:r>
          </w:p>
        </w:tc>
        <w:tc>
          <w:tcPr>
            <w:tcW w:w="113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86470BB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0455854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F5A504D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3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6C7863E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1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F75E46C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0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8C8CC4B" w14:textId="77777777" w:rsidR="00446C7D" w:rsidRPr="002F0E68" w:rsidRDefault="00446C7D">
            <w:pPr>
              <w:pStyle w:val="a3"/>
              <w:tabs>
                <w:tab w:val="left" w:pos="3369"/>
              </w:tabs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A02B6" w:rsidRPr="002F0E68" w14:paraId="27C6EC81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518048" w14:textId="77777777" w:rsidR="00A01A85" w:rsidRPr="002F0E68" w:rsidRDefault="00A01A85" w:rsidP="00A01A85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…</w:t>
            </w:r>
            <w:r w:rsidRPr="002F0E68">
              <w:rPr>
                <w:rFonts w:asciiTheme="minorHAnsi" w:hAnsiTheme="minorHAnsi" w:cstheme="minorHAnsi"/>
                <w:lang w:val="ru-RU"/>
              </w:rPr>
              <w:tab/>
            </w:r>
          </w:p>
          <w:p w14:paraId="46B3378D" w14:textId="77777777" w:rsidR="004A02B6" w:rsidRPr="002F0E68" w:rsidRDefault="00A01A85" w:rsidP="00A01A85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Приложить чертежи изделий</w:t>
            </w:r>
          </w:p>
          <w:p w14:paraId="6466FD8D" w14:textId="77777777" w:rsidR="00796ABF" w:rsidRPr="002F0E68" w:rsidRDefault="00796ABF" w:rsidP="00A01A85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5E1A088D" w14:textId="77777777" w:rsidR="004A02B6" w:rsidRPr="002F0E68" w:rsidRDefault="004A02B6" w:rsidP="00AA6277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DE1E5B" w:rsidRPr="002F0E68" w14:paraId="0433A477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56BDE31" w14:textId="77777777" w:rsidR="00DE1E5B" w:rsidRPr="002F0E68" w:rsidRDefault="00DE1E5B" w:rsidP="00796ABF">
            <w:pPr>
              <w:pStyle w:val="a3"/>
              <w:spacing w:before="13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A74CACA" wp14:editId="7D947288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796ABF"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Камера подготовки поверхности</w:t>
            </w:r>
          </w:p>
          <w:p w14:paraId="6637C2A8" w14:textId="77777777" w:rsidR="00796ABF" w:rsidRPr="002F0E68" w:rsidRDefault="00796ABF" w:rsidP="00796ABF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02B6" w:rsidRPr="004C3A71" w14:paraId="7242C844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C391F41" w14:textId="77777777" w:rsidR="004A02B6" w:rsidRPr="002F0E68" w:rsidRDefault="00796ABF" w:rsidP="004A02B6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Способ подготовки поверхности: дробеструйная обработка, обезжиривание моющими растворами, химическая подготовка с аморфным фосфатированием, прочее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670D907" w14:textId="77777777" w:rsidR="004A02B6" w:rsidRPr="002F0E68" w:rsidRDefault="004A02B6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4C3A71" w14:paraId="1FFE2C2A" w14:textId="77777777" w:rsidTr="001410FD">
        <w:trPr>
          <w:gridAfter w:val="7"/>
          <w:wAfter w:w="660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9DA08" w14:textId="77777777" w:rsidR="005439FB" w:rsidRPr="002F0E68" w:rsidRDefault="005439FB" w:rsidP="004E5A04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</w:tr>
      <w:tr w:rsidR="003A1775" w:rsidRPr="002F0E68" w14:paraId="10A8FB1F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4F11721" w14:textId="77777777" w:rsidR="003A1775" w:rsidRPr="002F0E68" w:rsidRDefault="005439FB" w:rsidP="004A02B6">
            <w:pPr>
              <w:pStyle w:val="a3"/>
              <w:spacing w:before="13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42FAD2BA" wp14:editId="2B730536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BA9AD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796ABF"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Камера напыления</w:t>
            </w:r>
          </w:p>
          <w:p w14:paraId="60113EF4" w14:textId="77777777" w:rsidR="003A1775" w:rsidRPr="002F0E68" w:rsidRDefault="003A1775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4E5A04" w:rsidRPr="004C3A71" w14:paraId="730F82CB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DB69DFE" w14:textId="77777777" w:rsidR="004E5A04" w:rsidRPr="002F0E68" w:rsidRDefault="00796ABF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Тип ЛКМ (при возможности приложить паспорт)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1D7E8ED" w14:textId="77777777" w:rsidR="004E5A04" w:rsidRPr="002F0E68" w:rsidRDefault="004E5A04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4C3A71" w14:paraId="4922EA10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199684" w14:textId="77777777" w:rsidR="005439FB" w:rsidRPr="002F0E68" w:rsidRDefault="005439FB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1B007AB" w14:textId="77777777" w:rsidR="005439FB" w:rsidRPr="002F0E68" w:rsidRDefault="005439FB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2F0E68" w14:paraId="1E7A0B9D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B7A3177" w14:textId="77777777" w:rsidR="004E5A04" w:rsidRPr="002F0E68" w:rsidRDefault="00796ABF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Количество используемых цветов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9C89145" w14:textId="77777777" w:rsidR="004E5A04" w:rsidRPr="002F0E68" w:rsidRDefault="004E5A04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2F0E68" w14:paraId="344156B6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1C5024" w14:textId="77777777" w:rsidR="005439FB" w:rsidRPr="002F0E68" w:rsidRDefault="005439FB" w:rsidP="004E5A04">
            <w:pPr>
              <w:pStyle w:val="a3"/>
              <w:spacing w:before="13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83B4135" w14:textId="77777777" w:rsidR="005439FB" w:rsidRPr="002F0E68" w:rsidRDefault="005439FB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4C3A71" w14:paraId="63665506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9A85065" w14:textId="77777777" w:rsidR="004E5A04" w:rsidRPr="002F0E68" w:rsidRDefault="00796ABF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Распределение цветов в процентном соотношении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9210915" w14:textId="77777777" w:rsidR="004E5A04" w:rsidRPr="002F0E68" w:rsidRDefault="004E5A04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4C3A71" w14:paraId="14738EC2" w14:textId="77777777" w:rsidTr="001410FD">
        <w:trPr>
          <w:gridAfter w:val="1"/>
          <w:wAfter w:w="84" w:type="dxa"/>
          <w:cantSplit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D8C4AF" w14:textId="77777777" w:rsidR="005439FB" w:rsidRPr="002F0E68" w:rsidRDefault="005439FB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1FE50EF" w14:textId="77777777" w:rsidR="005439FB" w:rsidRPr="002F0E68" w:rsidRDefault="005439FB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4C3A71" w14:paraId="6F259265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0386938" w14:textId="77777777" w:rsidR="004E5A04" w:rsidRPr="002F0E68" w:rsidRDefault="00796ABF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Периодичность смены цвета (час) или частота смены цвета (раз/</w:t>
            </w:r>
            <w:proofErr w:type="spellStart"/>
            <w:r w:rsidRPr="002F0E68">
              <w:rPr>
                <w:rFonts w:asciiTheme="minorHAnsi" w:hAnsiTheme="minorHAnsi" w:cstheme="minorHAnsi"/>
                <w:lang w:val="ru-RU"/>
              </w:rPr>
              <w:t>нед</w:t>
            </w:r>
            <w:proofErr w:type="spellEnd"/>
            <w:r w:rsidRPr="002F0E68"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F29516C" w14:textId="77777777" w:rsidR="004E5A04" w:rsidRPr="002F0E68" w:rsidRDefault="004E5A04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4C3A71" w14:paraId="48C81861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6E17C4" w14:textId="77777777" w:rsidR="005439FB" w:rsidRPr="002F0E68" w:rsidRDefault="005439FB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D928369" w14:textId="77777777" w:rsidR="005439FB" w:rsidRPr="002F0E68" w:rsidRDefault="005439FB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2F0E68" w14:paraId="7DF4D4C2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F5C14C9" w14:textId="77777777" w:rsidR="004E5A04" w:rsidRPr="002F0E68" w:rsidRDefault="00796ABF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Тип напыления (ручной, автоматический)  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A962ACD" w14:textId="77777777" w:rsidR="004E5A04" w:rsidRPr="002F0E68" w:rsidRDefault="004E5A04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2F0E68" w14:paraId="638DC261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9311F6" w14:textId="77777777" w:rsidR="005439FB" w:rsidRPr="002F0E68" w:rsidRDefault="005439FB" w:rsidP="004E5A04">
            <w:pPr>
              <w:pStyle w:val="a3"/>
              <w:spacing w:before="13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924CB09" w14:textId="77777777" w:rsidR="005439FB" w:rsidRPr="002F0E68" w:rsidRDefault="005439FB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2F0E68" w14:paraId="554944FC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066E039" w14:textId="77777777" w:rsidR="004E5A04" w:rsidRPr="002F0E68" w:rsidRDefault="00796ABF" w:rsidP="004E5A04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Тип камеры (проходная, тупиковая)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5B4D482" w14:textId="77777777" w:rsidR="004E5A04" w:rsidRPr="002F0E68" w:rsidRDefault="004E5A04" w:rsidP="004A02B6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7E08CA" w:rsidRPr="002F0E68" w14:paraId="0F504AAB" w14:textId="77777777" w:rsidTr="001410FD">
        <w:trPr>
          <w:gridAfter w:val="1"/>
          <w:wAfter w:w="84" w:type="dxa"/>
          <w:trHeight w:val="40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8E77AE" w14:textId="77777777" w:rsidR="00F17DA4" w:rsidRDefault="00F17DA4" w:rsidP="004C3A71">
            <w:pPr>
              <w:pStyle w:val="a3"/>
              <w:spacing w:before="130"/>
              <w:ind w:firstLine="720"/>
              <w:rPr>
                <w:rFonts w:asciiTheme="minorHAnsi" w:hAnsiTheme="minorHAnsi" w:cstheme="minorHAnsi"/>
              </w:rPr>
            </w:pPr>
          </w:p>
          <w:p w14:paraId="76E85581" w14:textId="0AC56A5F" w:rsidR="004C3A71" w:rsidRPr="002F0E68" w:rsidRDefault="004C3A71" w:rsidP="004C3A71">
            <w:pPr>
              <w:pStyle w:val="a3"/>
              <w:spacing w:before="130"/>
              <w:ind w:firstLine="72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4A252D86" w14:textId="77777777" w:rsidR="007E08CA" w:rsidRPr="002F0E68" w:rsidRDefault="007E08CA" w:rsidP="008B4DFC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5439FB" w:rsidRPr="002F0E68" w14:paraId="13C2B1B8" w14:textId="77777777" w:rsidTr="001410FD">
        <w:trPr>
          <w:gridAfter w:val="1"/>
          <w:wAfter w:w="84" w:type="dxa"/>
          <w:trHeight w:hRule="exact" w:val="57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4D458F" w14:textId="77777777" w:rsidR="005439FB" w:rsidRPr="002F0E68" w:rsidRDefault="005439FB" w:rsidP="008B4DFC">
            <w:pPr>
              <w:pStyle w:val="a3"/>
              <w:spacing w:before="13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7244B5" w14:textId="77777777" w:rsidR="005439FB" w:rsidRPr="002F0E68" w:rsidRDefault="005439FB" w:rsidP="008B4DFC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7E08CA" w:rsidRPr="002F0E68" w14:paraId="3A469AB9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F288AC7" w14:textId="77777777" w:rsidR="007E08CA" w:rsidRPr="002F0E68" w:rsidRDefault="00787B96" w:rsidP="008B4DFC">
            <w:pPr>
              <w:pStyle w:val="a3"/>
              <w:spacing w:before="13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769BA1B6" wp14:editId="4B97ACB1">
                      <wp:simplePos x="0" y="0"/>
                      <wp:positionH relativeFrom="page">
                        <wp:posOffset>4787</wp:posOffset>
                      </wp:positionH>
                      <wp:positionV relativeFrom="paragraph">
                        <wp:posOffset>79766</wp:posOffset>
                      </wp:positionV>
                      <wp:extent cx="0" cy="243205"/>
                      <wp:effectExtent l="19050" t="0" r="19050" b="23495"/>
                      <wp:wrapNone/>
                      <wp:docPr id="110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F744CD" id="Line 109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4pt,6.3pt" to=".4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eJ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TAf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4C8D998" wp14:editId="78506725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-1148169535</wp:posOffset>
                      </wp:positionV>
                      <wp:extent cx="0" cy="243205"/>
                      <wp:effectExtent l="19050" t="0" r="19050" b="23495"/>
                      <wp:wrapNone/>
                      <wp:docPr id="1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2E6389" id="Line 109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90407.05pt" to="-16787.55pt,-90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4y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F91E8DB" wp14:editId="5B9F017C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2636D" id="Line 109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1E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E08C969" wp14:editId="3223B968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FDBED" id="Line 109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IO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2F0E68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</w:t>
            </w:r>
            <w:r w:rsidR="001410FD"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Печь полимеризации</w:t>
            </w:r>
          </w:p>
          <w:p w14:paraId="4160D134" w14:textId="77777777" w:rsidR="007E08CA" w:rsidRPr="002F0E68" w:rsidRDefault="007E08CA" w:rsidP="008B4DFC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1410FD" w:rsidRPr="004C3A71" w14:paraId="084EC497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AA7516" w14:textId="77777777" w:rsidR="001410FD" w:rsidRPr="002F0E68" w:rsidRDefault="001410FD" w:rsidP="00A3798B">
            <w:pPr>
              <w:pStyle w:val="a3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Температура полимеризации в соответствии паспортом на краску, °С)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AA94" w14:textId="77777777" w:rsidR="001410FD" w:rsidRPr="002F0E68" w:rsidRDefault="001410FD" w:rsidP="00A3798B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1410FD" w:rsidRPr="002F0E68" w14:paraId="59F0EAC5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D879A5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  <w:p w14:paraId="1BBF8FE7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F8C92CA" wp14:editId="6EE81836">
                      <wp:simplePos x="0" y="0"/>
                      <wp:positionH relativeFrom="page">
                        <wp:posOffset>4787</wp:posOffset>
                      </wp:positionH>
                      <wp:positionV relativeFrom="paragraph">
                        <wp:posOffset>79766</wp:posOffset>
                      </wp:positionV>
                      <wp:extent cx="0" cy="243205"/>
                      <wp:effectExtent l="19050" t="0" r="19050" b="23495"/>
                      <wp:wrapNone/>
                      <wp:docPr id="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0C20A8" id="Line 109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4pt,6.3pt" to=".4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58F5BEBC" wp14:editId="66A31A85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-1148169535</wp:posOffset>
                      </wp:positionV>
                      <wp:extent cx="0" cy="243205"/>
                      <wp:effectExtent l="19050" t="0" r="19050" b="23495"/>
                      <wp:wrapNone/>
                      <wp:docPr id="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D1F655" id="Line 109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90407.05pt" to="-16787.55pt,-90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1A3D538F" wp14:editId="3DBB565D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87F35" id="Line 109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56ECF737" wp14:editId="5BD4D31E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52696" id="Line 109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Транспортная система</w:t>
            </w:r>
          </w:p>
          <w:p w14:paraId="1F00460B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88BE584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1410FD" w:rsidRPr="002F0E68" w14:paraId="1D453274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6B5E0A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lang w:val="ru-RU"/>
              </w:rPr>
              <w:t>Способ перемещения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4034A46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EF7773" w:rsidRPr="002F0E68" w14:paraId="47D65B74" w14:textId="77777777" w:rsidTr="00A3798B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2AD4983" w14:textId="77777777" w:rsidR="00EF7773" w:rsidRPr="002F0E68" w:rsidRDefault="00EF7773" w:rsidP="00A3798B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24"/>
                <w:szCs w:val="24"/>
                <w:lang w:val="ru-RU"/>
              </w:rPr>
            </w:pPr>
          </w:p>
          <w:p w14:paraId="4CE9D100" w14:textId="77777777" w:rsidR="00EF7773" w:rsidRPr="002F0E68" w:rsidRDefault="00EF7773" w:rsidP="00A3798B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EB41372" wp14:editId="2D5AC552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AC14C" id="Line 109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nuIQIAAEQ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color w:val="313130"/>
                <w:sz w:val="24"/>
                <w:szCs w:val="24"/>
                <w:lang w:val="ru-RU"/>
              </w:rPr>
              <w:t>Энергоноситель для нагрева</w:t>
            </w:r>
          </w:p>
          <w:p w14:paraId="4103BF80" w14:textId="77777777" w:rsidR="00EF7773" w:rsidRPr="002F0E68" w:rsidRDefault="00EF7773" w:rsidP="00EF7773">
            <w:pPr>
              <w:pStyle w:val="a3"/>
              <w:rPr>
                <w:rFonts w:asciiTheme="minorHAnsi" w:hAnsiTheme="minorHAnsi" w:cstheme="minorHAnsi"/>
                <w:color w:val="313130"/>
                <w:sz w:val="24"/>
                <w:szCs w:val="24"/>
                <w:lang w:val="ru-RU"/>
              </w:rPr>
            </w:pPr>
          </w:p>
        </w:tc>
      </w:tr>
      <w:tr w:rsidR="00EF7773" w:rsidRPr="004C3A71" w14:paraId="13B74F1C" w14:textId="77777777" w:rsidTr="00EF7773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7F55B3" w14:textId="77777777" w:rsidR="00EF7773" w:rsidRPr="002F0E68" w:rsidRDefault="00EF7773" w:rsidP="00EF7773">
            <w:pPr>
              <w:pStyle w:val="a3"/>
              <w:spacing w:before="130"/>
              <w:rPr>
                <w:rFonts w:asciiTheme="minorHAnsi" w:hAnsiTheme="minorHAnsi" w:cstheme="minorHAnsi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Природный газ </w:t>
            </w:r>
            <w:sdt>
              <w:sdtPr>
                <w:rPr>
                  <w:rFonts w:asciiTheme="minorHAnsi" w:hAnsiTheme="minorHAnsi" w:cstheme="minorHAnsi"/>
                  <w:lang w:val="ru-RU"/>
                </w:rPr>
                <w:id w:val="-49912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0E68">
                  <w:rPr>
                    <w:rFonts w:ascii="Segoe UI Symbol" w:eastAsia="MS Gothic" w:hAnsi="Segoe UI Symbol" w:cs="Segoe UI Symbol"/>
                    <w:lang w:val="ru-RU"/>
                  </w:rPr>
                  <w:t>☐</w:t>
                </w:r>
              </w:sdtContent>
            </w:sdt>
          </w:p>
          <w:p w14:paraId="01075E5E" w14:textId="77777777" w:rsidR="00EF7773" w:rsidRPr="002F0E68" w:rsidRDefault="00EF7773" w:rsidP="00EF7773">
            <w:pPr>
              <w:pStyle w:val="a3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 xml:space="preserve">Электроэнергия </w:t>
            </w:r>
            <w:sdt>
              <w:sdtPr>
                <w:rPr>
                  <w:rFonts w:asciiTheme="minorHAnsi" w:hAnsiTheme="minorHAnsi" w:cstheme="minorHAnsi"/>
                  <w:szCs w:val="28"/>
                  <w:lang w:val="ru-RU"/>
                </w:rPr>
                <w:id w:val="1865395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0E68">
                  <w:rPr>
                    <w:rFonts w:ascii="Segoe UI Symbol" w:eastAsia="MS Gothic" w:hAnsi="Segoe UI Symbol" w:cs="Segoe UI Symbol"/>
                    <w:szCs w:val="28"/>
                    <w:lang w:val="ru-RU"/>
                  </w:rPr>
                  <w:t>☐</w:t>
                </w:r>
              </w:sdtContent>
            </w:sdt>
          </w:p>
          <w:p w14:paraId="12BBE151" w14:textId="77777777" w:rsidR="00EF7773" w:rsidRPr="002F0E68" w:rsidRDefault="00EF7773" w:rsidP="00EF7773">
            <w:pPr>
              <w:pStyle w:val="a3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2F0E68">
              <w:rPr>
                <w:rFonts w:asciiTheme="minorHAnsi" w:hAnsiTheme="minorHAnsi" w:cstheme="minorHAnsi"/>
                <w:lang w:val="ru-RU"/>
              </w:rPr>
              <w:t>Дизельное топливо</w:t>
            </w:r>
            <w:r w:rsidRPr="002F0E68"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8"/>
                  <w:lang w:val="ru-RU"/>
                </w:rPr>
                <w:id w:val="-506136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0E68">
                  <w:rPr>
                    <w:rFonts w:ascii="Segoe UI Symbol" w:eastAsia="MS Gothic" w:hAnsi="Segoe UI Symbol" w:cs="Segoe UI Symbol"/>
                    <w:szCs w:val="28"/>
                    <w:lang w:val="ru-RU"/>
                  </w:rPr>
                  <w:t>☐</w:t>
                </w:r>
              </w:sdtContent>
            </w:sdt>
            <w:r w:rsidRPr="002F0E68">
              <w:rPr>
                <w:rFonts w:asciiTheme="minorHAnsi" w:hAnsiTheme="minorHAnsi" w:cstheme="minorHAnsi"/>
                <w:szCs w:val="28"/>
                <w:lang w:val="ru-RU"/>
              </w:rPr>
              <w:t xml:space="preserve">  </w:t>
            </w:r>
          </w:p>
          <w:p w14:paraId="4CBF9780" w14:textId="77777777" w:rsidR="00EF7773" w:rsidRPr="002F0E68" w:rsidRDefault="00EF7773" w:rsidP="00A3798B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D23DBE2" w14:textId="77777777" w:rsidR="00EF7773" w:rsidRPr="002F0E68" w:rsidRDefault="00EF7773" w:rsidP="00EF7773">
            <w:pPr>
              <w:pStyle w:val="a3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EF7773" w:rsidRPr="004C3A71" w14:paraId="144F0C90" w14:textId="77777777" w:rsidTr="00A3798B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A62AF1F" w14:textId="77777777" w:rsidR="00EF7773" w:rsidRPr="002F0E68" w:rsidRDefault="00EF7773" w:rsidP="00A3798B">
            <w:pPr>
              <w:pStyle w:val="a3"/>
              <w:spacing w:before="13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E50AA84" wp14:editId="47AA479E">
                      <wp:simplePos x="0" y="0"/>
                      <wp:positionH relativeFrom="page">
                        <wp:posOffset>13970</wp:posOffset>
                      </wp:positionH>
                      <wp:positionV relativeFrom="paragraph">
                        <wp:posOffset>50165</wp:posOffset>
                      </wp:positionV>
                      <wp:extent cx="0" cy="685800"/>
                      <wp:effectExtent l="19050" t="0" r="19050" b="19050"/>
                      <wp:wrapNone/>
                      <wp:docPr id="1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F5294B" id="Line 109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1pt,3.95pt" to="1.1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6A8A650B" wp14:editId="5A533F5F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7F3422" id="Line 109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QIIQIAAEQ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Проектные работы (рабочая документация КЖ, </w:t>
            </w:r>
            <w:proofErr w:type="gramStart"/>
            <w:r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КМ  КМД</w:t>
            </w:r>
            <w:proofErr w:type="gramEnd"/>
            <w:r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и т.д.)</w:t>
            </w: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6E5432E" w14:textId="77777777" w:rsidR="00EF7773" w:rsidRPr="002F0E68" w:rsidRDefault="00EF7773" w:rsidP="00A3798B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</w:p>
        </w:tc>
      </w:tr>
      <w:tr w:rsidR="001410FD" w:rsidRPr="004C3A71" w14:paraId="58003705" w14:textId="77777777" w:rsidTr="00EF7773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1A36A" w14:textId="77777777" w:rsidR="00EF7773" w:rsidRPr="002F0E68" w:rsidRDefault="00EF7773" w:rsidP="001410FD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F06EEB3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1410FD" w:rsidRPr="002F0E68" w14:paraId="4595A07B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B4BAD89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46B2FA53" wp14:editId="5B3A21AF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78B3E" id="Line 109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pv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2F0E68">
              <w:rPr>
                <w:rFonts w:asciiTheme="minorHAnsi" w:hAnsiTheme="minorHAnsi" w:cstheme="minorHAnsi"/>
                <w:sz w:val="24"/>
                <w:szCs w:val="24"/>
              </w:rPr>
              <w:t>Прочие</w:t>
            </w:r>
            <w:proofErr w:type="spellEnd"/>
            <w:r w:rsidRPr="002F0E6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2F0E68">
              <w:rPr>
                <w:rFonts w:asciiTheme="minorHAnsi" w:hAnsiTheme="minorHAnsi" w:cstheme="minorHAnsi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14D17C4" w14:textId="4F04CA9F" w:rsidR="001410FD" w:rsidRPr="002F0E68" w:rsidRDefault="00236607" w:rsidP="00236607">
            <w:pPr>
              <w:pStyle w:val="a3"/>
              <w:tabs>
                <w:tab w:val="left" w:pos="4620"/>
              </w:tabs>
              <w:spacing w:before="130"/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</w:pPr>
            <w:r w:rsidRPr="002F0E68">
              <w:rPr>
                <w:rFonts w:asciiTheme="minorHAnsi" w:hAnsiTheme="minorHAnsi" w:cstheme="minorHAnsi"/>
                <w:color w:val="313130"/>
                <w:sz w:val="18"/>
                <w:szCs w:val="18"/>
                <w:lang w:val="ru-RU"/>
              </w:rPr>
              <w:tab/>
            </w:r>
          </w:p>
        </w:tc>
      </w:tr>
      <w:tr w:rsidR="001410FD" w:rsidRPr="002F0E68" w14:paraId="3A4EB97A" w14:textId="77777777" w:rsidTr="001410FD">
        <w:trPr>
          <w:gridAfter w:val="1"/>
          <w:wAfter w:w="84" w:type="dxa"/>
        </w:trPr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3A6634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6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36F925D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</w:p>
        </w:tc>
      </w:tr>
      <w:tr w:rsidR="001410FD" w:rsidRPr="004C3A71" w14:paraId="7E5779A7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92E3FEE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color w:val="313130"/>
                <w:lang w:val="ru-RU"/>
              </w:rPr>
            </w:pPr>
            <w:r w:rsidRPr="002F0E68"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602B271D" wp14:editId="72887CFE">
                      <wp:simplePos x="0" y="0"/>
                      <wp:positionH relativeFrom="page">
                        <wp:posOffset>-15135</wp:posOffset>
                      </wp:positionH>
                      <wp:positionV relativeFrom="paragraph">
                        <wp:posOffset>85129</wp:posOffset>
                      </wp:positionV>
                      <wp:extent cx="0" cy="243205"/>
                      <wp:effectExtent l="19050" t="0" r="19050" b="23495"/>
                      <wp:wrapNone/>
                      <wp:docPr id="1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4E0142" id="Line 109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6.7pt" to="-1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fmIgIAAEU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2F0E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До какой даты Вам необходимо получить предложение</w:t>
            </w:r>
          </w:p>
        </w:tc>
      </w:tr>
      <w:tr w:rsidR="001410FD" w:rsidRPr="004C3A71" w14:paraId="2C8ED89F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CE306F5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1410FD" w:rsidRPr="004C3A71" w14:paraId="7E9706B9" w14:textId="77777777" w:rsidTr="001410FD">
        <w:trPr>
          <w:gridAfter w:val="1"/>
          <w:wAfter w:w="84" w:type="dxa"/>
        </w:trPr>
        <w:tc>
          <w:tcPr>
            <w:tcW w:w="9433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F1909B9" w14:textId="77777777" w:rsidR="001410FD" w:rsidRPr="002F0E68" w:rsidRDefault="001410FD" w:rsidP="001410FD">
            <w:pPr>
              <w:pStyle w:val="a3"/>
              <w:spacing w:before="130"/>
              <w:rPr>
                <w:rFonts w:asciiTheme="minorHAnsi" w:hAnsiTheme="minorHAnsi" w:cstheme="minorHAnsi"/>
                <w:noProof/>
                <w:sz w:val="18"/>
                <w:szCs w:val="18"/>
                <w:lang w:val="ru-RU" w:eastAsia="ru-RU"/>
              </w:rPr>
            </w:pPr>
          </w:p>
        </w:tc>
      </w:tr>
    </w:tbl>
    <w:p w14:paraId="02E9E59D" w14:textId="77777777" w:rsidR="00F67157" w:rsidRPr="002F0E68" w:rsidRDefault="00EF7773" w:rsidP="0078096F">
      <w:pPr>
        <w:pStyle w:val="a3"/>
        <w:spacing w:before="8"/>
        <w:rPr>
          <w:rFonts w:asciiTheme="minorHAnsi" w:eastAsia="DIN Pro Medium" w:hAnsiTheme="minorHAnsi" w:cstheme="minorHAnsi"/>
          <w:noProof/>
          <w:lang w:val="ru-RU" w:eastAsia="ru-RU"/>
        </w:rPr>
      </w:pPr>
      <w:r w:rsidRPr="002F0E68">
        <w:rPr>
          <w:rFonts w:asciiTheme="minorHAnsi" w:hAnsiTheme="minorHAnsi" w:cstheme="minorHAnsi"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93006F8" wp14:editId="42884B1C">
                <wp:simplePos x="0" y="0"/>
                <wp:positionH relativeFrom="page">
                  <wp:posOffset>1038860</wp:posOffset>
                </wp:positionH>
                <wp:positionV relativeFrom="paragraph">
                  <wp:posOffset>-1217930</wp:posOffset>
                </wp:positionV>
                <wp:extent cx="0" cy="243205"/>
                <wp:effectExtent l="19050" t="0" r="19050" b="23495"/>
                <wp:wrapNone/>
                <wp:docPr id="11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line">
                          <a:avLst/>
                        </a:prstGeom>
                        <a:noFill/>
                        <a:ln w="28776">
                          <a:solidFill>
                            <a:srgbClr val="415F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E5DB1" id="Line 109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8pt,-95.9pt" to="81.8pt,-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Ul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" strokecolor="#415fb1" strokeweight=".79933mm">
                <w10:wrap anchorx="page"/>
              </v:line>
            </w:pict>
          </mc:Fallback>
        </mc:AlternateContent>
      </w:r>
    </w:p>
    <w:sectPr w:rsidR="00F67157" w:rsidRPr="002F0E68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8681B" w14:textId="77777777" w:rsidR="004256F3" w:rsidRDefault="004256F3">
      <w:r>
        <w:separator/>
      </w:r>
    </w:p>
  </w:endnote>
  <w:endnote w:type="continuationSeparator" w:id="0">
    <w:p w14:paraId="73A8FCF3" w14:textId="77777777" w:rsidR="004256F3" w:rsidRDefault="00425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3115320-B82F-44BF-9ED5-2BDAE092DE94}"/>
    <w:embedItalic r:id="rId2" w:fontKey="{8C87F30C-4C32-4471-A91D-A65F21C0C6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Segoe Script"/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Pro Medium">
    <w:altName w:val="Calibri"/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3D3AD0D-91E9-491C-A056-D374BDDE337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6832300-2DB3-488C-8CDA-BF391ECC95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EA492D4-C26A-4126-8CB5-FC8BE72B1D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E62522A-DE7C-4458-8DF6-A63FAFF15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C4AE5" w14:textId="70517F34" w:rsidR="00DB71A5" w:rsidRDefault="00236607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2AA71DD1" wp14:editId="7045D9E8">
          <wp:simplePos x="0" y="0"/>
          <wp:positionH relativeFrom="page">
            <wp:posOffset>127000</wp:posOffset>
          </wp:positionH>
          <wp:positionV relativeFrom="paragraph">
            <wp:posOffset>-142240</wp:posOffset>
          </wp:positionV>
          <wp:extent cx="7667625" cy="466725"/>
          <wp:effectExtent l="0" t="0" r="9525" b="9525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3F050" w14:textId="77777777" w:rsidR="004256F3" w:rsidRDefault="004256F3">
      <w:r>
        <w:separator/>
      </w:r>
    </w:p>
  </w:footnote>
  <w:footnote w:type="continuationSeparator" w:id="0">
    <w:p w14:paraId="6F39E957" w14:textId="77777777" w:rsidR="004256F3" w:rsidRDefault="00425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2030" w14:textId="6B7C2507" w:rsidR="00DB71A5" w:rsidRPr="00AF28BE" w:rsidRDefault="00236607" w:rsidP="00F17DA4">
    <w:pPr>
      <w:pStyle w:val="a6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07B9A15" wp14:editId="60425862">
          <wp:simplePos x="0" y="0"/>
          <wp:positionH relativeFrom="margin">
            <wp:posOffset>-580390</wp:posOffset>
          </wp:positionH>
          <wp:positionV relativeFrom="paragraph">
            <wp:posOffset>36830</wp:posOffset>
          </wp:positionV>
          <wp:extent cx="6920230" cy="81915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023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101B"/>
    <w:rsid w:val="00007DAF"/>
    <w:rsid w:val="00037A0C"/>
    <w:rsid w:val="00055D32"/>
    <w:rsid w:val="00092118"/>
    <w:rsid w:val="000D2C9D"/>
    <w:rsid w:val="000D5001"/>
    <w:rsid w:val="001105A8"/>
    <w:rsid w:val="001410FD"/>
    <w:rsid w:val="001417E5"/>
    <w:rsid w:val="00153922"/>
    <w:rsid w:val="001577F9"/>
    <w:rsid w:val="001C4050"/>
    <w:rsid w:val="001E38B6"/>
    <w:rsid w:val="00201BEB"/>
    <w:rsid w:val="0023396D"/>
    <w:rsid w:val="00236607"/>
    <w:rsid w:val="002A1E7A"/>
    <w:rsid w:val="002B7AD6"/>
    <w:rsid w:val="002E2261"/>
    <w:rsid w:val="002F0E68"/>
    <w:rsid w:val="003207E1"/>
    <w:rsid w:val="00322C25"/>
    <w:rsid w:val="00342C9C"/>
    <w:rsid w:val="00353931"/>
    <w:rsid w:val="003836F6"/>
    <w:rsid w:val="003911D6"/>
    <w:rsid w:val="003A1775"/>
    <w:rsid w:val="003A2687"/>
    <w:rsid w:val="003C5C50"/>
    <w:rsid w:val="003D2134"/>
    <w:rsid w:val="003E62D0"/>
    <w:rsid w:val="004038AD"/>
    <w:rsid w:val="00405217"/>
    <w:rsid w:val="004256F3"/>
    <w:rsid w:val="00446C7D"/>
    <w:rsid w:val="0045743E"/>
    <w:rsid w:val="00461AE5"/>
    <w:rsid w:val="004917C7"/>
    <w:rsid w:val="004A02B6"/>
    <w:rsid w:val="004C3A71"/>
    <w:rsid w:val="004E5A04"/>
    <w:rsid w:val="00537463"/>
    <w:rsid w:val="005439FB"/>
    <w:rsid w:val="00560C74"/>
    <w:rsid w:val="005949DC"/>
    <w:rsid w:val="005C2178"/>
    <w:rsid w:val="005F0F1F"/>
    <w:rsid w:val="00610948"/>
    <w:rsid w:val="00613C3C"/>
    <w:rsid w:val="00613E94"/>
    <w:rsid w:val="00620B15"/>
    <w:rsid w:val="00650F8E"/>
    <w:rsid w:val="0065767E"/>
    <w:rsid w:val="006E289D"/>
    <w:rsid w:val="006E3908"/>
    <w:rsid w:val="006E4221"/>
    <w:rsid w:val="006F100D"/>
    <w:rsid w:val="00725D2C"/>
    <w:rsid w:val="007309EA"/>
    <w:rsid w:val="007327E3"/>
    <w:rsid w:val="00754D39"/>
    <w:rsid w:val="00772D79"/>
    <w:rsid w:val="0078096F"/>
    <w:rsid w:val="00787B96"/>
    <w:rsid w:val="00796ABF"/>
    <w:rsid w:val="007A0631"/>
    <w:rsid w:val="007E08CA"/>
    <w:rsid w:val="00845AA8"/>
    <w:rsid w:val="00882ABD"/>
    <w:rsid w:val="008A106B"/>
    <w:rsid w:val="008B43E3"/>
    <w:rsid w:val="008B4DFC"/>
    <w:rsid w:val="00924C57"/>
    <w:rsid w:val="009A5104"/>
    <w:rsid w:val="009B7679"/>
    <w:rsid w:val="00A0091D"/>
    <w:rsid w:val="00A01A85"/>
    <w:rsid w:val="00A372BA"/>
    <w:rsid w:val="00A86EDF"/>
    <w:rsid w:val="00AE62AF"/>
    <w:rsid w:val="00AF28BE"/>
    <w:rsid w:val="00AF56A8"/>
    <w:rsid w:val="00B267D3"/>
    <w:rsid w:val="00B67371"/>
    <w:rsid w:val="00C308B8"/>
    <w:rsid w:val="00C42442"/>
    <w:rsid w:val="00C648B6"/>
    <w:rsid w:val="00CA0476"/>
    <w:rsid w:val="00CD2B71"/>
    <w:rsid w:val="00CE15EC"/>
    <w:rsid w:val="00CE5329"/>
    <w:rsid w:val="00CE7902"/>
    <w:rsid w:val="00D12256"/>
    <w:rsid w:val="00D1348F"/>
    <w:rsid w:val="00D34BB0"/>
    <w:rsid w:val="00DB71A5"/>
    <w:rsid w:val="00DC3164"/>
    <w:rsid w:val="00DD50F5"/>
    <w:rsid w:val="00DE1E5B"/>
    <w:rsid w:val="00E03A42"/>
    <w:rsid w:val="00E260F8"/>
    <w:rsid w:val="00E400DD"/>
    <w:rsid w:val="00E74473"/>
    <w:rsid w:val="00E74703"/>
    <w:rsid w:val="00EB7AA8"/>
    <w:rsid w:val="00EC0F59"/>
    <w:rsid w:val="00EC147E"/>
    <w:rsid w:val="00EE5063"/>
    <w:rsid w:val="00EF7773"/>
    <w:rsid w:val="00F17DA4"/>
    <w:rsid w:val="00F67157"/>
    <w:rsid w:val="00F83F77"/>
    <w:rsid w:val="00F90050"/>
    <w:rsid w:val="00F92765"/>
    <w:rsid w:val="00FA1553"/>
    <w:rsid w:val="00FB0C4B"/>
    <w:rsid w:val="00FD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11F8A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2256"/>
    <w:rPr>
      <w:rFonts w:ascii="DIN Pro Regular" w:eastAsia="DIN Pro Regular" w:hAnsi="DIN Pro Regular" w:cs="DIN Pro Regular"/>
    </w:rPr>
  </w:style>
  <w:style w:type="paragraph" w:styleId="a8">
    <w:name w:val="footer"/>
    <w:basedOn w:val="a"/>
    <w:link w:val="a9"/>
    <w:unhideWhenUsed/>
    <w:rsid w:val="00D12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2256"/>
    <w:rPr>
      <w:rFonts w:ascii="DIN Pro Regular" w:eastAsia="DIN Pro Regular" w:hAnsi="DIN Pro Regular" w:cs="DIN Pro Regular"/>
    </w:rPr>
  </w:style>
  <w:style w:type="character" w:styleId="aa">
    <w:name w:val="Placeholder Text"/>
    <w:basedOn w:val="a0"/>
    <w:uiPriority w:val="99"/>
    <w:semiHidden/>
    <w:rsid w:val="00613C3C"/>
    <w:rPr>
      <w:color w:val="808080"/>
    </w:rPr>
  </w:style>
  <w:style w:type="table" w:styleId="ab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D2C9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D2C9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D2C9D"/>
    <w:rPr>
      <w:rFonts w:ascii="Segoe UI" w:eastAsia="DIN Pro Regular" w:hAnsi="Segoe UI" w:cs="Segoe U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446C7D"/>
    <w:rPr>
      <w:rFonts w:ascii="DIN Pro Regular" w:eastAsia="DIN Pro Regular" w:hAnsi="DIN Pro Regular" w:cs="DIN Pro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19D75-4E69-44F7-8A92-7CBC8ACD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73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Светлана Кононова</cp:lastModifiedBy>
  <cp:revision>11</cp:revision>
  <cp:lastPrinted>2019-10-18T04:48:00Z</cp:lastPrinted>
  <dcterms:created xsi:type="dcterms:W3CDTF">2021-10-13T10:49:00Z</dcterms:created>
  <dcterms:modified xsi:type="dcterms:W3CDTF">2024-06-21T05:08:00Z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